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45E" w:rsidRPr="006814E4" w:rsidRDefault="00DF645E" w:rsidP="00DF645E">
      <w:pPr>
        <w:ind w:firstLine="720"/>
        <w:jc w:val="center"/>
        <w:rPr>
          <w:rFonts w:ascii="Albertus" w:hAnsi="Albertus" w:cs="Arial"/>
          <w:b/>
          <w:sz w:val="32"/>
          <w:szCs w:val="76"/>
        </w:rPr>
      </w:pPr>
    </w:p>
    <w:p w:rsidR="003B5661" w:rsidRPr="00C05A50" w:rsidRDefault="000076A3" w:rsidP="00E211C7">
      <w:pPr>
        <w:pStyle w:val="Heading3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GENERAL </w:t>
      </w:r>
    </w:p>
    <w:tbl>
      <w:tblPr>
        <w:tblStyle w:val="TableGrid"/>
        <w:tblW w:w="10256" w:type="dxa"/>
        <w:jc w:val="center"/>
        <w:tblLook w:val="01E0"/>
      </w:tblPr>
      <w:tblGrid>
        <w:gridCol w:w="5148"/>
        <w:gridCol w:w="5108"/>
      </w:tblGrid>
      <w:tr w:rsidR="000F5242" w:rsidTr="0025724C">
        <w:trPr>
          <w:trHeight w:val="503"/>
          <w:jc w:val="center"/>
        </w:trPr>
        <w:tc>
          <w:tcPr>
            <w:tcW w:w="10256" w:type="dxa"/>
            <w:gridSpan w:val="2"/>
            <w:tcBorders>
              <w:top w:val="nil"/>
              <w:left w:val="nil"/>
              <w:right w:val="nil"/>
            </w:tcBorders>
            <w:shd w:val="pct10" w:color="auto" w:fill="auto"/>
            <w:vAlign w:val="center"/>
          </w:tcPr>
          <w:p w:rsidR="000F5242" w:rsidRPr="00154EE4" w:rsidRDefault="00154EE4" w:rsidP="00B468D7">
            <w:pPr>
              <w:pStyle w:val="BodyText2"/>
            </w:pPr>
            <w:r w:rsidRPr="00154EE4">
              <w:rPr>
                <w:rFonts w:asciiTheme="minorHAnsi" w:hAnsiTheme="minorHAnsi"/>
                <w:b/>
                <w:iCs/>
                <w:color w:val="000000" w:themeColor="text1"/>
                <w:sz w:val="28"/>
                <w:szCs w:val="24"/>
              </w:rPr>
              <w:t>HUMAN RESOURCES</w:t>
            </w:r>
          </w:p>
        </w:tc>
      </w:tr>
      <w:tr w:rsidR="00D34848" w:rsidTr="0025724C">
        <w:trPr>
          <w:trHeight w:val="503"/>
          <w:jc w:val="center"/>
        </w:trPr>
        <w:tc>
          <w:tcPr>
            <w:tcW w:w="5148" w:type="dxa"/>
            <w:vAlign w:val="center"/>
          </w:tcPr>
          <w:p w:rsidR="00D34848" w:rsidRPr="002412BA" w:rsidRDefault="00D34848" w:rsidP="00677C68">
            <w:pPr>
              <w:autoSpaceDE w:val="0"/>
              <w:autoSpaceDN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412BA">
              <w:rPr>
                <w:rFonts w:ascii="Arial" w:hAnsi="Arial" w:cs="Arial"/>
                <w:sz w:val="22"/>
                <w:szCs w:val="22"/>
              </w:rPr>
              <w:t xml:space="preserve">No. of Teaching Faculty </w:t>
            </w:r>
          </w:p>
        </w:tc>
        <w:tc>
          <w:tcPr>
            <w:tcW w:w="5108" w:type="dxa"/>
            <w:vAlign w:val="center"/>
          </w:tcPr>
          <w:p w:rsidR="00D34848" w:rsidRPr="008D58F2" w:rsidRDefault="00D34848" w:rsidP="00B468D7">
            <w:pPr>
              <w:pStyle w:val="BodyText2"/>
            </w:pPr>
          </w:p>
        </w:tc>
      </w:tr>
      <w:tr w:rsidR="00D34848" w:rsidTr="0025724C">
        <w:trPr>
          <w:trHeight w:val="530"/>
          <w:jc w:val="center"/>
        </w:trPr>
        <w:tc>
          <w:tcPr>
            <w:tcW w:w="5148" w:type="dxa"/>
            <w:vAlign w:val="center"/>
          </w:tcPr>
          <w:p w:rsidR="00D34848" w:rsidRPr="002412BA" w:rsidRDefault="00D34848" w:rsidP="00677C68">
            <w:pPr>
              <w:autoSpaceDE w:val="0"/>
              <w:autoSpaceDN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412BA">
              <w:rPr>
                <w:rFonts w:ascii="Arial" w:hAnsi="Arial" w:cs="Arial"/>
                <w:sz w:val="22"/>
                <w:szCs w:val="22"/>
              </w:rPr>
              <w:t>No. of students to be enrolled</w:t>
            </w:r>
          </w:p>
        </w:tc>
        <w:tc>
          <w:tcPr>
            <w:tcW w:w="5108" w:type="dxa"/>
            <w:vAlign w:val="center"/>
          </w:tcPr>
          <w:p w:rsidR="00D34848" w:rsidRPr="008D58F2" w:rsidRDefault="00D34848" w:rsidP="00B468D7">
            <w:pPr>
              <w:pStyle w:val="BodyText2"/>
            </w:pPr>
          </w:p>
        </w:tc>
      </w:tr>
      <w:tr w:rsidR="00D34848" w:rsidTr="0025724C">
        <w:trPr>
          <w:trHeight w:val="267"/>
          <w:jc w:val="center"/>
        </w:trPr>
        <w:tc>
          <w:tcPr>
            <w:tcW w:w="5148" w:type="dxa"/>
            <w:vAlign w:val="center"/>
          </w:tcPr>
          <w:p w:rsidR="00D34848" w:rsidRPr="002412BA" w:rsidRDefault="00D34848" w:rsidP="002412BA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2412BA">
              <w:rPr>
                <w:rFonts w:ascii="Arial" w:hAnsi="Arial" w:cs="Arial"/>
                <w:sz w:val="22"/>
                <w:szCs w:val="22"/>
              </w:rPr>
              <w:t>No. of Support</w:t>
            </w:r>
            <w:r w:rsidR="00677C68">
              <w:rPr>
                <w:rFonts w:ascii="Arial" w:hAnsi="Arial" w:cs="Arial"/>
                <w:sz w:val="22"/>
                <w:szCs w:val="22"/>
              </w:rPr>
              <w:t>ing</w:t>
            </w:r>
            <w:r w:rsidRPr="002412BA">
              <w:rPr>
                <w:rFonts w:ascii="Arial" w:hAnsi="Arial" w:cs="Arial"/>
                <w:sz w:val="22"/>
                <w:szCs w:val="22"/>
              </w:rPr>
              <w:t xml:space="preserve"> Staff</w:t>
            </w:r>
          </w:p>
          <w:p w:rsidR="00D34848" w:rsidRPr="002412BA" w:rsidRDefault="00D34848" w:rsidP="002412BA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2412BA">
              <w:rPr>
                <w:rFonts w:ascii="Arial" w:hAnsi="Arial" w:cs="Arial"/>
                <w:b/>
                <w:bCs/>
                <w:sz w:val="22"/>
                <w:szCs w:val="22"/>
              </w:rPr>
              <w:t>(equal to teaching Staff)</w:t>
            </w:r>
          </w:p>
        </w:tc>
        <w:tc>
          <w:tcPr>
            <w:tcW w:w="5108" w:type="dxa"/>
            <w:vAlign w:val="center"/>
          </w:tcPr>
          <w:p w:rsidR="00D34848" w:rsidRPr="008D58F2" w:rsidRDefault="00D34848" w:rsidP="00B468D7">
            <w:pPr>
              <w:pStyle w:val="BodyText2"/>
            </w:pPr>
          </w:p>
        </w:tc>
      </w:tr>
      <w:tr w:rsidR="00D34848" w:rsidTr="0025724C">
        <w:trPr>
          <w:trHeight w:val="267"/>
          <w:jc w:val="center"/>
        </w:trPr>
        <w:tc>
          <w:tcPr>
            <w:tcW w:w="5148" w:type="dxa"/>
            <w:vAlign w:val="center"/>
          </w:tcPr>
          <w:p w:rsidR="00D34848" w:rsidRPr="002412BA" w:rsidRDefault="00D34848" w:rsidP="002412BA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2412BA">
              <w:rPr>
                <w:rFonts w:ascii="Arial" w:hAnsi="Arial" w:cs="Arial"/>
                <w:sz w:val="22"/>
                <w:szCs w:val="22"/>
              </w:rPr>
              <w:t>Teacher Student Ratio</w:t>
            </w:r>
          </w:p>
          <w:p w:rsidR="00D34848" w:rsidRPr="002412BA" w:rsidRDefault="00D34848" w:rsidP="00677C68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412BA">
              <w:rPr>
                <w:rFonts w:ascii="Arial" w:hAnsi="Arial" w:cs="Arial"/>
                <w:b/>
                <w:bCs/>
                <w:sz w:val="22"/>
                <w:szCs w:val="22"/>
              </w:rPr>
              <w:t>(1:12) for medical &amp; (1:20) f</w:t>
            </w:r>
            <w:r w:rsidR="00677C68">
              <w:rPr>
                <w:rFonts w:ascii="Arial" w:hAnsi="Arial" w:cs="Arial"/>
                <w:b/>
                <w:bCs/>
                <w:sz w:val="22"/>
                <w:szCs w:val="22"/>
              </w:rPr>
              <w:t>or</w:t>
            </w:r>
            <w:r w:rsidRPr="002412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others</w:t>
            </w:r>
          </w:p>
        </w:tc>
        <w:tc>
          <w:tcPr>
            <w:tcW w:w="5108" w:type="dxa"/>
            <w:vAlign w:val="center"/>
          </w:tcPr>
          <w:p w:rsidR="00D34848" w:rsidRPr="008D58F2" w:rsidRDefault="00D34848" w:rsidP="00B468D7">
            <w:pPr>
              <w:pStyle w:val="BodyText2"/>
            </w:pPr>
          </w:p>
        </w:tc>
      </w:tr>
      <w:tr w:rsidR="00757FC7" w:rsidTr="0025724C">
        <w:trPr>
          <w:trHeight w:val="503"/>
          <w:jc w:val="center"/>
        </w:trPr>
        <w:tc>
          <w:tcPr>
            <w:tcW w:w="5148" w:type="dxa"/>
            <w:vAlign w:val="center"/>
          </w:tcPr>
          <w:p w:rsidR="00757FC7" w:rsidRPr="002412BA" w:rsidRDefault="00757FC7" w:rsidP="0050704E">
            <w:pPr>
              <w:autoSpaceDE w:val="0"/>
              <w:autoSpaceDN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412BA">
              <w:rPr>
                <w:rFonts w:ascii="Arial" w:hAnsi="Arial" w:cs="Arial"/>
                <w:sz w:val="22"/>
                <w:szCs w:val="22"/>
              </w:rPr>
              <w:t>Teaching &amp; Administrative Staff Offices</w:t>
            </w:r>
          </w:p>
        </w:tc>
        <w:tc>
          <w:tcPr>
            <w:tcW w:w="5108" w:type="dxa"/>
            <w:vAlign w:val="center"/>
          </w:tcPr>
          <w:p w:rsidR="00757FC7" w:rsidRDefault="00757FC7" w:rsidP="002412BA">
            <w:pPr>
              <w:pStyle w:val="BodyText2"/>
            </w:pPr>
          </w:p>
        </w:tc>
      </w:tr>
      <w:tr w:rsidR="00757FC7" w:rsidTr="0025724C">
        <w:trPr>
          <w:trHeight w:val="282"/>
          <w:jc w:val="center"/>
        </w:trPr>
        <w:tc>
          <w:tcPr>
            <w:tcW w:w="5148" w:type="dxa"/>
            <w:vAlign w:val="center"/>
          </w:tcPr>
          <w:p w:rsidR="00757FC7" w:rsidRPr="002412BA" w:rsidRDefault="00757FC7" w:rsidP="002412BA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2412BA">
              <w:rPr>
                <w:rFonts w:ascii="Arial" w:hAnsi="Arial" w:cs="Arial"/>
                <w:sz w:val="22"/>
                <w:szCs w:val="22"/>
              </w:rPr>
              <w:t>1 Staff room</w:t>
            </w:r>
          </w:p>
        </w:tc>
        <w:tc>
          <w:tcPr>
            <w:tcW w:w="5108" w:type="dxa"/>
            <w:vAlign w:val="center"/>
          </w:tcPr>
          <w:p w:rsidR="00757FC7" w:rsidRPr="008D58F2" w:rsidRDefault="00DF5CD1" w:rsidP="002412BA">
            <w:pPr>
              <w:pStyle w:val="BodyText2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8.3pt;height:19.4pt">
                  <v:imagedata r:id="rId8" o:title=""/>
                </v:shape>
              </w:pict>
            </w:r>
            <w:r>
              <w:pict>
                <v:shape id="_x0000_i1026" type="#_x0000_t75" style="width:108.3pt;height:19.4pt">
                  <v:imagedata r:id="rId9" o:title=""/>
                </v:shape>
              </w:pict>
            </w:r>
          </w:p>
        </w:tc>
      </w:tr>
      <w:tr w:rsidR="00757FC7" w:rsidTr="0025724C">
        <w:trPr>
          <w:trHeight w:val="282"/>
          <w:jc w:val="center"/>
        </w:trPr>
        <w:tc>
          <w:tcPr>
            <w:tcW w:w="5148" w:type="dxa"/>
            <w:vAlign w:val="center"/>
          </w:tcPr>
          <w:p w:rsidR="00757FC7" w:rsidRPr="002412BA" w:rsidRDefault="00757FC7" w:rsidP="002412BA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2412BA">
              <w:rPr>
                <w:rFonts w:ascii="Arial" w:hAnsi="Arial" w:cs="Arial"/>
                <w:sz w:val="22"/>
                <w:szCs w:val="22"/>
              </w:rPr>
              <w:t>1 Faculty office</w:t>
            </w:r>
          </w:p>
        </w:tc>
        <w:tc>
          <w:tcPr>
            <w:tcW w:w="5108" w:type="dxa"/>
            <w:vAlign w:val="center"/>
          </w:tcPr>
          <w:p w:rsidR="00757FC7" w:rsidRPr="008D58F2" w:rsidRDefault="00DF5CD1" w:rsidP="0050704E">
            <w:pPr>
              <w:pStyle w:val="BodyText2"/>
            </w:pPr>
            <w:r>
              <w:pict>
                <v:shape id="_x0000_i1027" type="#_x0000_t75" style="width:108.3pt;height:19.4pt">
                  <v:imagedata r:id="rId10" o:title=""/>
                </v:shape>
              </w:pict>
            </w:r>
            <w:r>
              <w:pict>
                <v:shape id="_x0000_i1028" type="#_x0000_t75" style="width:108.3pt;height:19.4pt">
                  <v:imagedata r:id="rId11" o:title=""/>
                </v:shape>
              </w:pict>
            </w:r>
          </w:p>
        </w:tc>
      </w:tr>
    </w:tbl>
    <w:p w:rsidR="008C626E" w:rsidRDefault="008C626E" w:rsidP="00E211C7">
      <w:pPr>
        <w:pStyle w:val="Heading3"/>
        <w:rPr>
          <w:rFonts w:asciiTheme="minorHAnsi" w:hAnsiTheme="minorHAnsi"/>
          <w:bCs w:val="0"/>
          <w:i/>
          <w:iCs/>
          <w:color w:val="000000" w:themeColor="text1"/>
          <w:sz w:val="28"/>
          <w:szCs w:val="28"/>
        </w:rPr>
      </w:pPr>
    </w:p>
    <w:tbl>
      <w:tblPr>
        <w:tblW w:w="49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2136"/>
        <w:gridCol w:w="1570"/>
        <w:gridCol w:w="3146"/>
        <w:gridCol w:w="3341"/>
      </w:tblGrid>
      <w:tr w:rsidR="000F5242" w:rsidRPr="0099365F" w:rsidTr="0025724C">
        <w:trPr>
          <w:trHeight w:val="395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  <w:shd w:val="pct1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5242" w:rsidRPr="00154EE4" w:rsidRDefault="00154EE4" w:rsidP="0017754F">
            <w:pPr>
              <w:autoSpaceDE w:val="0"/>
              <w:autoSpaceDN w:val="0"/>
              <w:rPr>
                <w:rFonts w:ascii="Arial" w:hAnsi="Arial" w:cs="Arial"/>
                <w:b/>
                <w:sz w:val="22"/>
                <w:szCs w:val="22"/>
              </w:rPr>
            </w:pPr>
            <w:r w:rsidRPr="00154EE4">
              <w:rPr>
                <w:rFonts w:asciiTheme="minorHAnsi" w:hAnsiTheme="minorHAnsi"/>
                <w:b/>
                <w:iCs/>
                <w:color w:val="000000" w:themeColor="text1"/>
                <w:sz w:val="28"/>
                <w:szCs w:val="28"/>
              </w:rPr>
              <w:t>LIBRARY</w:t>
            </w:r>
          </w:p>
        </w:tc>
      </w:tr>
      <w:tr w:rsidR="0017754F" w:rsidRPr="0099365F" w:rsidTr="0025724C">
        <w:trPr>
          <w:trHeight w:val="395"/>
          <w:jc w:val="center"/>
        </w:trPr>
        <w:tc>
          <w:tcPr>
            <w:tcW w:w="104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754F" w:rsidRPr="0017754F" w:rsidRDefault="0017754F" w:rsidP="0050704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17754F">
              <w:rPr>
                <w:rFonts w:ascii="Arial" w:hAnsi="Arial" w:cs="Arial"/>
                <w:sz w:val="22"/>
                <w:szCs w:val="22"/>
              </w:rPr>
              <w:t>Seating capacity</w:t>
            </w:r>
          </w:p>
        </w:tc>
        <w:tc>
          <w:tcPr>
            <w:tcW w:w="770" w:type="pct"/>
            <w:vAlign w:val="center"/>
          </w:tcPr>
          <w:p w:rsidR="0017754F" w:rsidRPr="0017754F" w:rsidRDefault="0017754F" w:rsidP="0050704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4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754F" w:rsidRPr="0017754F" w:rsidRDefault="0078110C" w:rsidP="00CF5F5F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Access</w:t>
            </w:r>
            <w:r w:rsidR="00C71A1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F5F5F">
              <w:rPr>
                <w:rFonts w:ascii="Arial" w:hAnsi="Arial" w:cs="Arial"/>
                <w:sz w:val="22"/>
                <w:szCs w:val="22"/>
              </w:rPr>
              <w:t>to</w:t>
            </w:r>
            <w:r w:rsidR="0017754F" w:rsidRPr="0017754F">
              <w:rPr>
                <w:rFonts w:ascii="Arial" w:hAnsi="Arial" w:cs="Arial"/>
                <w:sz w:val="22"/>
                <w:szCs w:val="22"/>
              </w:rPr>
              <w:t xml:space="preserve"> Digital Library </w:t>
            </w:r>
          </w:p>
        </w:tc>
        <w:tc>
          <w:tcPr>
            <w:tcW w:w="1639" w:type="pct"/>
            <w:vAlign w:val="center"/>
          </w:tcPr>
          <w:p w:rsidR="0017754F" w:rsidRPr="0017754F" w:rsidRDefault="00DF5CD1" w:rsidP="0017754F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2"/>
            <w:r w:rsidR="0017754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  <w:r w:rsidR="0017754F" w:rsidRPr="0017754F">
              <w:rPr>
                <w:rFonts w:ascii="Arial" w:hAnsi="Arial" w:cs="Arial"/>
                <w:sz w:val="22"/>
                <w:szCs w:val="22"/>
              </w:rPr>
              <w:t>yes</w:t>
            </w:r>
            <w:r w:rsidR="0017754F" w:rsidRPr="0017754F">
              <w:rPr>
                <w:rFonts w:ascii="Arial" w:hAnsi="Arial" w:cs="Arial"/>
                <w:sz w:val="22"/>
                <w:szCs w:val="22"/>
              </w:rPr>
              <w:tab/>
            </w:r>
            <w:r w:rsidR="0017754F" w:rsidRPr="0017754F"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="0017754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  <w:r w:rsidR="0017754F" w:rsidRPr="0017754F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17754F" w:rsidRPr="0099365F" w:rsidTr="0025724C">
        <w:trPr>
          <w:trHeight w:val="422"/>
          <w:jc w:val="center"/>
        </w:trPr>
        <w:tc>
          <w:tcPr>
            <w:tcW w:w="1818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754F" w:rsidRPr="0017754F" w:rsidRDefault="0017754F" w:rsidP="0050704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17754F">
              <w:rPr>
                <w:rFonts w:ascii="Arial" w:hAnsi="Arial" w:cs="Arial"/>
                <w:sz w:val="22"/>
                <w:szCs w:val="22"/>
              </w:rPr>
              <w:t>Journals</w:t>
            </w:r>
          </w:p>
        </w:tc>
        <w:tc>
          <w:tcPr>
            <w:tcW w:w="318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754F" w:rsidRPr="0017754F" w:rsidRDefault="0017754F" w:rsidP="0017754F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54F" w:rsidRPr="0099365F" w:rsidTr="0025724C">
        <w:trPr>
          <w:trHeight w:val="467"/>
          <w:jc w:val="center"/>
        </w:trPr>
        <w:tc>
          <w:tcPr>
            <w:tcW w:w="1818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754F" w:rsidRPr="0017754F" w:rsidRDefault="0017754F" w:rsidP="0050704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17754F">
              <w:rPr>
                <w:rFonts w:ascii="Arial" w:hAnsi="Arial" w:cs="Arial"/>
                <w:sz w:val="22"/>
                <w:szCs w:val="22"/>
              </w:rPr>
              <w:t>News papers</w:t>
            </w:r>
          </w:p>
        </w:tc>
        <w:tc>
          <w:tcPr>
            <w:tcW w:w="3182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754F" w:rsidRPr="0017754F" w:rsidRDefault="0017754F" w:rsidP="0017754F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54F" w:rsidRPr="0099365F" w:rsidTr="0025724C">
        <w:trPr>
          <w:trHeight w:val="800"/>
          <w:jc w:val="center"/>
        </w:trPr>
        <w:tc>
          <w:tcPr>
            <w:tcW w:w="3361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754F" w:rsidRPr="0017754F" w:rsidRDefault="0017754F" w:rsidP="0050704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17754F">
              <w:rPr>
                <w:rFonts w:ascii="Arial" w:hAnsi="Arial" w:cs="Arial"/>
                <w:sz w:val="22"/>
                <w:szCs w:val="22"/>
              </w:rPr>
              <w:t>Books required</w:t>
            </w:r>
          </w:p>
          <w:p w:rsidR="0017754F" w:rsidRPr="0017754F" w:rsidRDefault="0017754F" w:rsidP="0050704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17754F">
              <w:rPr>
                <w:rFonts w:ascii="Arial" w:hAnsi="Arial" w:cs="Arial"/>
                <w:sz w:val="22"/>
                <w:szCs w:val="22"/>
              </w:rPr>
              <w:t>(50 reference books per subject and 200 books per subject for supplementary reading)</w:t>
            </w:r>
          </w:p>
        </w:tc>
        <w:tc>
          <w:tcPr>
            <w:tcW w:w="1639" w:type="pct"/>
            <w:vAlign w:val="center"/>
          </w:tcPr>
          <w:p w:rsidR="0017754F" w:rsidRPr="0017754F" w:rsidRDefault="00DF5CD1" w:rsidP="00024878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9"/>
            <w:r w:rsidR="0017754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  <w:r w:rsidR="0017754F">
              <w:rPr>
                <w:rFonts w:ascii="Arial" w:hAnsi="Arial" w:cs="Arial"/>
                <w:sz w:val="22"/>
                <w:szCs w:val="22"/>
              </w:rPr>
              <w:t xml:space="preserve">Available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0"/>
            <w:r w:rsidR="0017754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  <w:r w:rsidR="0017754F">
              <w:rPr>
                <w:rFonts w:ascii="Arial" w:hAnsi="Arial" w:cs="Arial"/>
                <w:sz w:val="22"/>
                <w:szCs w:val="22"/>
              </w:rPr>
              <w:t>Un</w:t>
            </w:r>
            <w:r w:rsidR="0017754F" w:rsidRPr="0017754F">
              <w:rPr>
                <w:rFonts w:ascii="Arial" w:hAnsi="Arial" w:cs="Arial"/>
                <w:sz w:val="22"/>
                <w:szCs w:val="22"/>
              </w:rPr>
              <w:t>available</w:t>
            </w:r>
          </w:p>
        </w:tc>
      </w:tr>
    </w:tbl>
    <w:p w:rsidR="008C626E" w:rsidRDefault="008C626E" w:rsidP="008C626E">
      <w:pPr>
        <w:pStyle w:val="Heading3"/>
        <w:rPr>
          <w:color w:val="000000" w:themeColor="text1"/>
          <w:sz w:val="28"/>
          <w:szCs w:val="28"/>
        </w:rPr>
      </w:pPr>
    </w:p>
    <w:tbl>
      <w:tblPr>
        <w:tblStyle w:val="TableGrid"/>
        <w:tblW w:w="4991" w:type="pct"/>
        <w:tblLook w:val="04A0"/>
      </w:tblPr>
      <w:tblGrid>
        <w:gridCol w:w="3798"/>
        <w:gridCol w:w="6479"/>
      </w:tblGrid>
      <w:tr w:rsidR="000F5242" w:rsidRPr="0099365F" w:rsidTr="000F5242">
        <w:trPr>
          <w:trHeight w:val="224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shd w:val="pct10" w:color="auto" w:fill="auto"/>
          </w:tcPr>
          <w:p w:rsidR="000F5242" w:rsidRPr="00154EE4" w:rsidRDefault="00154EE4" w:rsidP="008C626E">
            <w:pPr>
              <w:autoSpaceDE w:val="0"/>
              <w:autoSpaceDN w:val="0"/>
              <w:rPr>
                <w:rFonts w:ascii="Arial" w:hAnsi="Arial" w:cs="Arial"/>
                <w:b/>
                <w:sz w:val="22"/>
                <w:szCs w:val="22"/>
              </w:rPr>
            </w:pPr>
            <w:r w:rsidRPr="00154EE4">
              <w:rPr>
                <w:rFonts w:asciiTheme="minorHAnsi" w:hAnsiTheme="minorHAnsi"/>
                <w:b/>
                <w:iCs/>
                <w:color w:val="000000" w:themeColor="text1"/>
                <w:sz w:val="28"/>
              </w:rPr>
              <w:t>FACILITIES</w:t>
            </w:r>
          </w:p>
        </w:tc>
      </w:tr>
      <w:tr w:rsidR="008C626E" w:rsidRPr="0099365F" w:rsidTr="002C36BC">
        <w:trPr>
          <w:trHeight w:val="890"/>
        </w:trPr>
        <w:tc>
          <w:tcPr>
            <w:tcW w:w="1848" w:type="pct"/>
          </w:tcPr>
          <w:p w:rsidR="008C626E" w:rsidRPr="008C626E" w:rsidRDefault="008C626E" w:rsidP="0050704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8C626E">
              <w:rPr>
                <w:rFonts w:ascii="Arial" w:hAnsi="Arial" w:cs="Arial"/>
                <w:sz w:val="22"/>
                <w:szCs w:val="22"/>
              </w:rPr>
              <w:t>Hall / Lecture theatres</w:t>
            </w:r>
          </w:p>
          <w:p w:rsidR="008C626E" w:rsidRPr="008C626E" w:rsidRDefault="008C626E" w:rsidP="0050704E">
            <w:pPr>
              <w:autoSpaceDE w:val="0"/>
              <w:autoSpaceDN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C626E">
              <w:rPr>
                <w:rFonts w:ascii="Arial" w:hAnsi="Arial" w:cs="Arial"/>
                <w:b/>
                <w:bCs/>
                <w:sz w:val="22"/>
                <w:szCs w:val="22"/>
              </w:rPr>
              <w:t>(18’ x 34’ for each section of class,not exceeding 50 students )</w:t>
            </w:r>
          </w:p>
        </w:tc>
        <w:tc>
          <w:tcPr>
            <w:tcW w:w="3152" w:type="pct"/>
            <w:vAlign w:val="center"/>
          </w:tcPr>
          <w:p w:rsidR="008C626E" w:rsidRPr="008C626E" w:rsidRDefault="00DF5CD1" w:rsidP="008C626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1"/>
            <w:r w:rsidR="008C626E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  <w:r w:rsidR="008C626E">
              <w:rPr>
                <w:rFonts w:ascii="Arial" w:hAnsi="Arial" w:cs="Arial"/>
                <w:sz w:val="22"/>
                <w:szCs w:val="22"/>
              </w:rPr>
              <w:t>Available</w:t>
            </w:r>
            <w:r w:rsidR="00C71A1A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2"/>
            <w:r w:rsidR="008C626E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  <w:r w:rsidR="008C626E">
              <w:rPr>
                <w:rFonts w:ascii="Arial" w:hAnsi="Arial" w:cs="Arial"/>
                <w:sz w:val="22"/>
                <w:szCs w:val="22"/>
              </w:rPr>
              <w:t>Un</w:t>
            </w:r>
            <w:r w:rsidR="008C626E" w:rsidRPr="008C626E">
              <w:rPr>
                <w:rFonts w:ascii="Arial" w:hAnsi="Arial" w:cs="Arial"/>
                <w:sz w:val="22"/>
                <w:szCs w:val="22"/>
              </w:rPr>
              <w:t xml:space="preserve"> available</w:t>
            </w:r>
          </w:p>
        </w:tc>
      </w:tr>
      <w:tr w:rsidR="008C626E" w:rsidRPr="0099365F" w:rsidTr="002C36BC">
        <w:trPr>
          <w:trHeight w:val="1340"/>
        </w:trPr>
        <w:tc>
          <w:tcPr>
            <w:tcW w:w="1848" w:type="pct"/>
          </w:tcPr>
          <w:p w:rsidR="008C626E" w:rsidRPr="008C626E" w:rsidRDefault="008C626E" w:rsidP="0050704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8C626E">
              <w:rPr>
                <w:rFonts w:ascii="Arial" w:hAnsi="Arial" w:cs="Arial"/>
                <w:sz w:val="22"/>
                <w:szCs w:val="22"/>
              </w:rPr>
              <w:t>No of rooms required</w:t>
            </w:r>
          </w:p>
          <w:p w:rsidR="008C626E" w:rsidRPr="008C626E" w:rsidRDefault="008C626E" w:rsidP="0050704E">
            <w:pPr>
              <w:autoSpaceDE w:val="0"/>
              <w:autoSpaceDN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C626E">
              <w:rPr>
                <w:rFonts w:ascii="Arial" w:hAnsi="Arial" w:cs="Arial"/>
                <w:sz w:val="22"/>
                <w:szCs w:val="22"/>
              </w:rPr>
              <w:t>(4</w:t>
            </w:r>
            <w:r w:rsidRPr="008C62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lecture rooms, 2 seminar room, 1 Library cum Reading room, 1 committee room for non medical institutions</w:t>
            </w:r>
            <w:r w:rsidRPr="008C626E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152" w:type="pct"/>
            <w:vAlign w:val="center"/>
          </w:tcPr>
          <w:p w:rsidR="008C626E" w:rsidRPr="008C626E" w:rsidRDefault="00DF5CD1" w:rsidP="008C626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C626E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8C626E">
              <w:rPr>
                <w:rFonts w:ascii="Arial" w:hAnsi="Arial" w:cs="Arial"/>
                <w:sz w:val="22"/>
                <w:szCs w:val="22"/>
              </w:rPr>
              <w:t>Available</w:t>
            </w:r>
            <w:r w:rsidR="00C71A1A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C626E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8C626E">
              <w:rPr>
                <w:rFonts w:ascii="Arial" w:hAnsi="Arial" w:cs="Arial"/>
                <w:sz w:val="22"/>
                <w:szCs w:val="22"/>
              </w:rPr>
              <w:t>Un</w:t>
            </w:r>
            <w:r w:rsidR="008C626E" w:rsidRPr="008C626E">
              <w:rPr>
                <w:rFonts w:ascii="Arial" w:hAnsi="Arial" w:cs="Arial"/>
                <w:sz w:val="22"/>
                <w:szCs w:val="22"/>
              </w:rPr>
              <w:t xml:space="preserve"> available</w:t>
            </w:r>
          </w:p>
        </w:tc>
      </w:tr>
    </w:tbl>
    <w:p w:rsidR="00BA5633" w:rsidRPr="00154EE4" w:rsidRDefault="00BA5633" w:rsidP="00E211C7">
      <w:pPr>
        <w:pStyle w:val="Heading3"/>
        <w:rPr>
          <w:rFonts w:asciiTheme="minorHAnsi" w:hAnsiTheme="minorHAnsi"/>
          <w:b w:val="0"/>
          <w:bCs w:val="0"/>
          <w:iCs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3744"/>
        <w:gridCol w:w="6552"/>
      </w:tblGrid>
      <w:tr w:rsidR="000F5242" w:rsidRPr="00154EE4" w:rsidTr="000F5242">
        <w:trPr>
          <w:trHeight w:val="224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shd w:val="pct1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5242" w:rsidRPr="00154EE4" w:rsidRDefault="00154EE4" w:rsidP="0020474F">
            <w:pPr>
              <w:autoSpaceDE w:val="0"/>
              <w:autoSpaceDN w:val="0"/>
              <w:rPr>
                <w:rFonts w:asciiTheme="minorHAnsi" w:hAnsiTheme="minorHAnsi"/>
                <w:b/>
                <w:sz w:val="22"/>
                <w:szCs w:val="22"/>
              </w:rPr>
            </w:pPr>
            <w:r w:rsidRPr="00154EE4">
              <w:rPr>
                <w:rFonts w:asciiTheme="minorHAnsi" w:hAnsiTheme="minorHAnsi"/>
                <w:b/>
                <w:iCs/>
                <w:color w:val="000000" w:themeColor="text1"/>
                <w:sz w:val="28"/>
              </w:rPr>
              <w:t>PC / INTERNET SERVICE  (LEARNING RESOURCE CENTER)</w:t>
            </w:r>
          </w:p>
        </w:tc>
      </w:tr>
      <w:tr w:rsidR="002018E2" w:rsidRPr="0099365F" w:rsidTr="002C36BC">
        <w:trPr>
          <w:trHeight w:val="368"/>
          <w:jc w:val="center"/>
        </w:trPr>
        <w:tc>
          <w:tcPr>
            <w:tcW w:w="181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18E2" w:rsidRPr="002A602F" w:rsidRDefault="002018E2" w:rsidP="0050704E">
            <w:pPr>
              <w:autoSpaceDE w:val="0"/>
              <w:autoSpaceDN w:val="0"/>
              <w:rPr>
                <w:rFonts w:asciiTheme="minorHAnsi" w:hAnsiTheme="minorHAnsi"/>
                <w:sz w:val="22"/>
                <w:szCs w:val="22"/>
              </w:rPr>
            </w:pPr>
            <w:r w:rsidRPr="002A602F">
              <w:rPr>
                <w:rFonts w:asciiTheme="minorHAnsi" w:hAnsiTheme="minorHAnsi"/>
                <w:sz w:val="22"/>
                <w:szCs w:val="22"/>
              </w:rPr>
              <w:t xml:space="preserve">PCs </w:t>
            </w:r>
            <w:r w:rsidRPr="002A602F">
              <w:rPr>
                <w:rFonts w:asciiTheme="minorHAnsi" w:hAnsiTheme="minorHAnsi"/>
                <w:b/>
                <w:bCs/>
                <w:sz w:val="22"/>
                <w:szCs w:val="22"/>
              </w:rPr>
              <w:t>(10 % of total students enrolled)</w:t>
            </w:r>
          </w:p>
        </w:tc>
        <w:tc>
          <w:tcPr>
            <w:tcW w:w="318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18E2" w:rsidRPr="002A602F" w:rsidRDefault="00DF5CD1" w:rsidP="0020474F">
            <w:pPr>
              <w:autoSpaceDE w:val="0"/>
              <w:autoSpaceDN w:val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3"/>
            <w:r w:rsidR="0020474F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6"/>
            <w:r w:rsidR="00677C68">
              <w:rPr>
                <w:rFonts w:asciiTheme="minorHAnsi" w:hAnsiTheme="minorHAnsi"/>
                <w:sz w:val="22"/>
                <w:szCs w:val="22"/>
              </w:rPr>
              <w:t>A</w:t>
            </w:r>
            <w:r w:rsidR="0020474F">
              <w:rPr>
                <w:rFonts w:asciiTheme="minorHAnsi" w:hAnsiTheme="minorHAnsi"/>
                <w:sz w:val="22"/>
                <w:szCs w:val="22"/>
              </w:rPr>
              <w:t>vailable</w:t>
            </w:r>
            <w:r w:rsidR="002018E2" w:rsidRPr="002A602F">
              <w:rPr>
                <w:rFonts w:asciiTheme="minorHAnsi" w:hAnsiTheme="minorHAnsi"/>
                <w:sz w:val="22"/>
                <w:szCs w:val="22"/>
              </w:rPr>
              <w:tab/>
            </w: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4"/>
            <w:r w:rsidR="0020474F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7"/>
            <w:r w:rsidR="0020474F">
              <w:rPr>
                <w:rFonts w:asciiTheme="minorHAnsi" w:hAnsiTheme="minorHAnsi"/>
                <w:sz w:val="22"/>
                <w:szCs w:val="22"/>
              </w:rPr>
              <w:t>Un</w:t>
            </w:r>
            <w:r w:rsidR="002018E2" w:rsidRPr="002A602F">
              <w:rPr>
                <w:rFonts w:asciiTheme="minorHAnsi" w:hAnsiTheme="minorHAnsi"/>
                <w:sz w:val="22"/>
                <w:szCs w:val="22"/>
              </w:rPr>
              <w:t xml:space="preserve"> available</w:t>
            </w:r>
          </w:p>
        </w:tc>
      </w:tr>
      <w:tr w:rsidR="002018E2" w:rsidRPr="0099365F" w:rsidTr="002C36BC">
        <w:trPr>
          <w:trHeight w:val="980"/>
          <w:jc w:val="center"/>
        </w:trPr>
        <w:tc>
          <w:tcPr>
            <w:tcW w:w="181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18E2" w:rsidRPr="002A602F" w:rsidRDefault="002018E2" w:rsidP="0050704E">
            <w:pPr>
              <w:autoSpaceDE w:val="0"/>
              <w:autoSpaceDN w:val="0"/>
              <w:rPr>
                <w:rFonts w:asciiTheme="minorHAnsi" w:hAnsiTheme="minorHAnsi"/>
                <w:sz w:val="22"/>
                <w:szCs w:val="22"/>
              </w:rPr>
            </w:pPr>
            <w:r w:rsidRPr="002A602F">
              <w:rPr>
                <w:rFonts w:asciiTheme="minorHAnsi" w:hAnsiTheme="minorHAnsi"/>
                <w:sz w:val="22"/>
                <w:szCs w:val="22"/>
              </w:rPr>
              <w:t>Internet service</w:t>
            </w:r>
          </w:p>
          <w:p w:rsidR="002018E2" w:rsidRPr="002A602F" w:rsidRDefault="002018E2" w:rsidP="009B7E21">
            <w:pPr>
              <w:autoSpaceDE w:val="0"/>
              <w:autoSpaceDN w:val="0"/>
              <w:rPr>
                <w:rFonts w:asciiTheme="minorHAnsi" w:hAnsiTheme="minorHAnsi"/>
                <w:sz w:val="22"/>
                <w:szCs w:val="22"/>
              </w:rPr>
            </w:pPr>
            <w:r w:rsidRPr="002A602F">
              <w:rPr>
                <w:rFonts w:asciiTheme="minorHAnsi" w:hAnsiTheme="minorHAnsi"/>
                <w:b/>
                <w:bCs/>
                <w:sz w:val="22"/>
                <w:szCs w:val="22"/>
              </w:rPr>
              <w:t>(</w:t>
            </w:r>
            <w:r w:rsidR="009B7E21">
              <w:rPr>
                <w:rFonts w:asciiTheme="minorHAnsi" w:hAnsiTheme="minorHAnsi"/>
                <w:b/>
                <w:bCs/>
                <w:sz w:val="22"/>
                <w:szCs w:val="22"/>
              </w:rPr>
              <w:t>50</w:t>
            </w:r>
            <w:r w:rsidR="00BA563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Mbps </w:t>
            </w:r>
            <w:r w:rsidRPr="002A602F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access rate shall be provided)</w:t>
            </w:r>
          </w:p>
        </w:tc>
        <w:tc>
          <w:tcPr>
            <w:tcW w:w="318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18E2" w:rsidRPr="002A602F" w:rsidRDefault="00DF5CD1" w:rsidP="0020474F">
            <w:pPr>
              <w:autoSpaceDE w:val="0"/>
              <w:autoSpaceDN w:val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5"/>
            <w:r w:rsidR="0020474F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8"/>
            <w:r w:rsidR="00BA5633">
              <w:rPr>
                <w:rFonts w:asciiTheme="minorHAnsi" w:hAnsiTheme="minorHAnsi"/>
                <w:sz w:val="22"/>
                <w:szCs w:val="22"/>
              </w:rPr>
              <w:t>2 Mbps</w:t>
            </w:r>
            <w:r w:rsidR="002018E2" w:rsidRPr="002A602F">
              <w:rPr>
                <w:rFonts w:asciiTheme="minorHAnsi" w:hAnsiTheme="minorHAnsi"/>
                <w:sz w:val="22"/>
                <w:szCs w:val="22"/>
              </w:rPr>
              <w:tab/>
            </w:r>
            <w:r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6"/>
            <w:r w:rsidR="0020474F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/>
                <w:sz w:val="22"/>
                <w:szCs w:val="22"/>
              </w:rPr>
            </w:r>
            <w:r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9"/>
            <w:r w:rsidR="002018E2" w:rsidRPr="002A602F">
              <w:rPr>
                <w:rFonts w:asciiTheme="minorHAnsi" w:hAnsiTheme="minorHAnsi"/>
                <w:sz w:val="22"/>
                <w:szCs w:val="22"/>
              </w:rPr>
              <w:t>more</w:t>
            </w:r>
          </w:p>
        </w:tc>
      </w:tr>
    </w:tbl>
    <w:p w:rsidR="002018E2" w:rsidRDefault="002018E2" w:rsidP="002018E2"/>
    <w:p w:rsidR="00354B3F" w:rsidRDefault="00354B3F" w:rsidP="002018E2">
      <w:pPr>
        <w:rPr>
          <w:rFonts w:asciiTheme="minorHAnsi" w:hAnsiTheme="minorHAnsi"/>
          <w:b/>
          <w:bCs/>
          <w:i/>
          <w:iCs/>
          <w:sz w:val="28"/>
        </w:rPr>
      </w:pPr>
    </w:p>
    <w:p w:rsidR="002018E2" w:rsidRDefault="002018E2" w:rsidP="002018E2">
      <w:pPr>
        <w:rPr>
          <w:rFonts w:asciiTheme="minorHAnsi" w:hAnsiTheme="minorHAnsi"/>
          <w:b/>
          <w:bCs/>
          <w:i/>
          <w:i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6848"/>
        <w:gridCol w:w="3340"/>
      </w:tblGrid>
      <w:tr w:rsidR="000F5242" w:rsidRPr="002A602F" w:rsidTr="0050704E">
        <w:trPr>
          <w:trHeight w:val="540"/>
          <w:jc w:val="center"/>
        </w:trPr>
        <w:tc>
          <w:tcPr>
            <w:tcW w:w="2900" w:type="pct"/>
            <w:tcBorders>
              <w:top w:val="nil"/>
              <w:left w:val="nil"/>
              <w:right w:val="nil"/>
            </w:tcBorders>
            <w:shd w:val="pct1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5242" w:rsidRPr="00154EE4" w:rsidRDefault="00154EE4" w:rsidP="000F5242">
            <w:pPr>
              <w:rPr>
                <w:rFonts w:ascii="Arial" w:hAnsi="Arial" w:cs="Arial"/>
                <w:sz w:val="22"/>
                <w:szCs w:val="22"/>
              </w:rPr>
            </w:pPr>
            <w:r w:rsidRPr="00154EE4">
              <w:rPr>
                <w:rFonts w:asciiTheme="minorHAnsi" w:hAnsiTheme="minorHAnsi"/>
                <w:b/>
                <w:bCs/>
                <w:iCs/>
                <w:sz w:val="28"/>
              </w:rPr>
              <w:t>GROSS AREA</w:t>
            </w:r>
          </w:p>
        </w:tc>
        <w:tc>
          <w:tcPr>
            <w:tcW w:w="1414" w:type="pct"/>
            <w:tcBorders>
              <w:top w:val="nil"/>
              <w:left w:val="nil"/>
              <w:right w:val="nil"/>
            </w:tcBorders>
            <w:shd w:val="pct10" w:color="auto" w:fill="auto"/>
            <w:vAlign w:val="center"/>
          </w:tcPr>
          <w:p w:rsidR="000F5242" w:rsidRPr="002A602F" w:rsidRDefault="000F5242" w:rsidP="00677C68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8E2" w:rsidRPr="002A602F" w:rsidTr="00B16F41">
        <w:trPr>
          <w:trHeight w:val="953"/>
          <w:jc w:val="center"/>
        </w:trPr>
        <w:tc>
          <w:tcPr>
            <w:tcW w:w="29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18E2" w:rsidRPr="002A602F" w:rsidRDefault="002018E2" w:rsidP="0050704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2A602F">
              <w:rPr>
                <w:rFonts w:ascii="Arial" w:hAnsi="Arial" w:cs="Arial"/>
                <w:sz w:val="22"/>
                <w:szCs w:val="22"/>
              </w:rPr>
              <w:t xml:space="preserve">Area in </w:t>
            </w:r>
            <w:r w:rsidR="00677C68">
              <w:rPr>
                <w:rFonts w:ascii="Arial" w:hAnsi="Arial" w:cs="Arial"/>
                <w:sz w:val="22"/>
                <w:szCs w:val="22"/>
              </w:rPr>
              <w:t>Kanals</w:t>
            </w:r>
          </w:p>
          <w:p w:rsidR="002018E2" w:rsidRPr="002A602F" w:rsidRDefault="002018E2" w:rsidP="0050704E">
            <w:pPr>
              <w:autoSpaceDE w:val="0"/>
              <w:autoSpaceDN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602F">
              <w:rPr>
                <w:rFonts w:ascii="Arial" w:hAnsi="Arial" w:cs="Arial"/>
                <w:b/>
                <w:bCs/>
                <w:sz w:val="22"/>
                <w:szCs w:val="22"/>
              </w:rPr>
              <w:t>[20 kanals at least (depending upon the location having potential for further development)]</w:t>
            </w:r>
          </w:p>
        </w:tc>
        <w:tc>
          <w:tcPr>
            <w:tcW w:w="1414" w:type="pct"/>
            <w:vAlign w:val="center"/>
          </w:tcPr>
          <w:p w:rsidR="002018E2" w:rsidRPr="002A602F" w:rsidRDefault="002018E2" w:rsidP="00677C68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18E2" w:rsidRPr="002A602F" w:rsidTr="00B16F41">
        <w:trPr>
          <w:trHeight w:val="638"/>
          <w:jc w:val="center"/>
        </w:trPr>
        <w:tc>
          <w:tcPr>
            <w:tcW w:w="29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18E2" w:rsidRPr="002A602F" w:rsidRDefault="002018E2" w:rsidP="0050704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2A602F">
              <w:rPr>
                <w:rFonts w:ascii="Arial" w:hAnsi="Arial" w:cs="Arial"/>
                <w:sz w:val="22"/>
                <w:szCs w:val="22"/>
              </w:rPr>
              <w:t xml:space="preserve">Built in / covered Area </w:t>
            </w:r>
            <w:r w:rsidRPr="002A602F">
              <w:rPr>
                <w:rFonts w:ascii="Arial" w:hAnsi="Arial" w:cs="Arial"/>
                <w:b/>
                <w:bCs/>
                <w:sz w:val="22"/>
                <w:szCs w:val="22"/>
              </w:rPr>
              <w:t>(Minimum 100 sq ft. per student)</w:t>
            </w:r>
          </w:p>
        </w:tc>
        <w:tc>
          <w:tcPr>
            <w:tcW w:w="1414" w:type="pct"/>
            <w:vAlign w:val="center"/>
          </w:tcPr>
          <w:p w:rsidR="002018E2" w:rsidRPr="002A602F" w:rsidRDefault="002018E2" w:rsidP="00677C68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2A602F">
              <w:rPr>
                <w:rFonts w:ascii="Arial" w:hAnsi="Arial" w:cs="Arial"/>
                <w:sz w:val="22"/>
                <w:szCs w:val="22"/>
              </w:rPr>
              <w:t>Sq ft. per student</w:t>
            </w:r>
            <w:r w:rsidR="00677C68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2018E2" w:rsidRPr="002A602F" w:rsidTr="00B16F41">
        <w:trPr>
          <w:trHeight w:val="1178"/>
          <w:jc w:val="center"/>
        </w:trPr>
        <w:tc>
          <w:tcPr>
            <w:tcW w:w="29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18E2" w:rsidRPr="002A602F" w:rsidRDefault="002018E2" w:rsidP="0050704E">
            <w:pPr>
              <w:autoSpaceDE w:val="0"/>
              <w:autoSpaceDN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A602F">
              <w:rPr>
                <w:rFonts w:ascii="Arial" w:hAnsi="Arial" w:cs="Arial"/>
                <w:sz w:val="22"/>
                <w:szCs w:val="22"/>
              </w:rPr>
              <w:t>Basic facilities for staff and students</w:t>
            </w:r>
          </w:p>
          <w:p w:rsidR="002018E2" w:rsidRPr="002A602F" w:rsidRDefault="002018E2" w:rsidP="0050704E">
            <w:pPr>
              <w:autoSpaceDE w:val="0"/>
              <w:autoSpaceDN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602F">
              <w:rPr>
                <w:rFonts w:ascii="Arial" w:hAnsi="Arial" w:cs="Arial"/>
                <w:b/>
                <w:bCs/>
                <w:sz w:val="22"/>
                <w:szCs w:val="22"/>
              </w:rPr>
              <w:t>(General facilities: office, staff rooms, cafeteria, reading room, auditorium, committee room, conference room, housing for staff, parking space, and toilets etc.)</w:t>
            </w:r>
          </w:p>
        </w:tc>
        <w:tc>
          <w:tcPr>
            <w:tcW w:w="1414" w:type="pct"/>
            <w:vAlign w:val="center"/>
          </w:tcPr>
          <w:p w:rsidR="002018E2" w:rsidRPr="002A602F" w:rsidRDefault="00DF5CD1" w:rsidP="0020474F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7"/>
            <w:r w:rsidR="0020474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  <w:r w:rsidR="002A602F">
              <w:rPr>
                <w:rFonts w:ascii="Arial" w:hAnsi="Arial" w:cs="Arial"/>
                <w:sz w:val="22"/>
                <w:szCs w:val="22"/>
              </w:rPr>
              <w:t>Available</w:t>
            </w:r>
            <w:r w:rsidR="00C71A1A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8"/>
            <w:r w:rsidR="0020474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  <w:r w:rsidR="002A602F">
              <w:rPr>
                <w:rFonts w:ascii="Arial" w:hAnsi="Arial" w:cs="Arial"/>
                <w:sz w:val="22"/>
                <w:szCs w:val="22"/>
              </w:rPr>
              <w:t xml:space="preserve">Un </w:t>
            </w:r>
            <w:r w:rsidR="002018E2" w:rsidRPr="002A602F">
              <w:rPr>
                <w:rFonts w:ascii="Arial" w:hAnsi="Arial" w:cs="Arial"/>
                <w:sz w:val="22"/>
                <w:szCs w:val="22"/>
              </w:rPr>
              <w:t>available</w:t>
            </w:r>
          </w:p>
        </w:tc>
      </w:tr>
    </w:tbl>
    <w:p w:rsidR="002018E2" w:rsidRPr="002A602F" w:rsidRDefault="002018E2" w:rsidP="002018E2">
      <w:pPr>
        <w:rPr>
          <w:rFonts w:ascii="Arial" w:hAnsi="Arial" w:cs="Arial"/>
        </w:rPr>
      </w:pPr>
    </w:p>
    <w:tbl>
      <w:tblPr>
        <w:tblW w:w="0" w:type="auto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245"/>
      </w:tblGrid>
      <w:tr w:rsidR="000F5242" w:rsidTr="000C2586">
        <w:trPr>
          <w:trHeight w:val="368"/>
        </w:trPr>
        <w:tc>
          <w:tcPr>
            <w:tcW w:w="10245" w:type="dxa"/>
            <w:tcBorders>
              <w:top w:val="nil"/>
              <w:left w:val="nil"/>
              <w:right w:val="nil"/>
            </w:tcBorders>
            <w:shd w:val="pct10" w:color="auto" w:fill="auto"/>
            <w:vAlign w:val="center"/>
          </w:tcPr>
          <w:p w:rsidR="000F5242" w:rsidRPr="00154EE4" w:rsidRDefault="00154EE4" w:rsidP="000F5242">
            <w:pPr>
              <w:rPr>
                <w:rFonts w:ascii="Arial" w:hAnsi="Arial" w:cs="Arial"/>
                <w:sz w:val="22"/>
                <w:szCs w:val="22"/>
              </w:rPr>
            </w:pPr>
            <w:r w:rsidRPr="00154EE4">
              <w:rPr>
                <w:rFonts w:asciiTheme="minorHAnsi" w:hAnsiTheme="minorHAnsi"/>
                <w:b/>
                <w:bCs/>
                <w:iCs/>
                <w:sz w:val="28"/>
              </w:rPr>
              <w:t>HOSTELS</w:t>
            </w:r>
            <w:r w:rsidR="00B16F41">
              <w:rPr>
                <w:rFonts w:asciiTheme="minorHAnsi" w:hAnsiTheme="minorHAnsi"/>
                <w:b/>
                <w:bCs/>
                <w:iCs/>
                <w:sz w:val="28"/>
              </w:rPr>
              <w:tab/>
            </w:r>
            <w:r w:rsidR="00B16F41">
              <w:rPr>
                <w:rFonts w:asciiTheme="minorHAnsi" w:hAnsiTheme="minorHAnsi"/>
                <w:b/>
                <w:bCs/>
                <w:iCs/>
                <w:sz w:val="28"/>
              </w:rPr>
              <w:tab/>
            </w:r>
            <w:r w:rsidR="00B16F41">
              <w:rPr>
                <w:rFonts w:asciiTheme="minorHAnsi" w:hAnsiTheme="minorHAnsi"/>
                <w:b/>
                <w:bCs/>
                <w:iCs/>
                <w:sz w:val="28"/>
              </w:rPr>
              <w:tab/>
            </w:r>
            <w:r w:rsidR="00B16F41">
              <w:rPr>
                <w:rFonts w:asciiTheme="minorHAnsi" w:hAnsiTheme="minorHAnsi"/>
                <w:b/>
                <w:bCs/>
                <w:iCs/>
                <w:sz w:val="28"/>
              </w:rPr>
              <w:tab/>
            </w:r>
            <w:r w:rsidR="00B16F41">
              <w:rPr>
                <w:rFonts w:asciiTheme="minorHAnsi" w:hAnsiTheme="minorHAnsi"/>
                <w:b/>
                <w:bCs/>
                <w:iCs/>
                <w:sz w:val="28"/>
              </w:rPr>
              <w:tab/>
            </w:r>
            <w:r w:rsidR="00B16F41">
              <w:rPr>
                <w:rFonts w:asciiTheme="minorHAnsi" w:hAnsiTheme="minorHAnsi"/>
                <w:b/>
                <w:bCs/>
                <w:iCs/>
                <w:sz w:val="28"/>
              </w:rPr>
              <w:tab/>
            </w:r>
            <w:r w:rsidR="00B16F41">
              <w:rPr>
                <w:rFonts w:asciiTheme="minorHAnsi" w:hAnsiTheme="minorHAnsi"/>
                <w:b/>
                <w:bCs/>
                <w:iCs/>
                <w:sz w:val="28"/>
              </w:rPr>
              <w:tab/>
            </w:r>
            <w:r w:rsidR="00DF5CD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6F41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DF5CD1">
              <w:rPr>
                <w:rFonts w:asciiTheme="minorHAnsi" w:hAnsiTheme="minorHAnsi"/>
                <w:sz w:val="22"/>
                <w:szCs w:val="22"/>
              </w:rPr>
            </w:r>
            <w:r w:rsidR="00DF5CD1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="00B16F41">
              <w:rPr>
                <w:rFonts w:asciiTheme="minorHAnsi" w:hAnsiTheme="minorHAnsi"/>
                <w:sz w:val="22"/>
                <w:szCs w:val="22"/>
              </w:rPr>
              <w:t>Available</w:t>
            </w:r>
            <w:r w:rsidR="00B16F41" w:rsidRPr="002A602F">
              <w:rPr>
                <w:rFonts w:asciiTheme="minorHAnsi" w:hAnsiTheme="minorHAnsi"/>
                <w:sz w:val="22"/>
                <w:szCs w:val="22"/>
              </w:rPr>
              <w:tab/>
            </w:r>
            <w:r w:rsidR="00DF5CD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16F41">
              <w:rPr>
                <w:rFonts w:asciiTheme="minorHAnsi" w:hAnsiTheme="minorHAnsi"/>
                <w:sz w:val="22"/>
                <w:szCs w:val="22"/>
              </w:rPr>
              <w:instrText xml:space="preserve"> FORMCHECKBOX </w:instrText>
            </w:r>
            <w:r w:rsidR="00DF5CD1">
              <w:rPr>
                <w:rFonts w:asciiTheme="minorHAnsi" w:hAnsiTheme="minorHAnsi"/>
                <w:sz w:val="22"/>
                <w:szCs w:val="22"/>
              </w:rPr>
            </w:r>
            <w:r w:rsidR="00DF5CD1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="00B16F41">
              <w:rPr>
                <w:rFonts w:asciiTheme="minorHAnsi" w:hAnsiTheme="minorHAnsi"/>
                <w:sz w:val="22"/>
                <w:szCs w:val="22"/>
              </w:rPr>
              <w:t>Un</w:t>
            </w:r>
            <w:r w:rsidR="00B16F41" w:rsidRPr="002A602F">
              <w:rPr>
                <w:rFonts w:asciiTheme="minorHAnsi" w:hAnsiTheme="minorHAnsi"/>
                <w:sz w:val="22"/>
                <w:szCs w:val="22"/>
              </w:rPr>
              <w:t xml:space="preserve"> available</w:t>
            </w:r>
          </w:p>
        </w:tc>
      </w:tr>
      <w:tr w:rsidR="002A602F" w:rsidTr="0020474F">
        <w:trPr>
          <w:trHeight w:val="368"/>
        </w:trPr>
        <w:tc>
          <w:tcPr>
            <w:tcW w:w="10245" w:type="dxa"/>
            <w:vAlign w:val="center"/>
          </w:tcPr>
          <w:p w:rsidR="0020474F" w:rsidRDefault="0020474F" w:rsidP="0020474F">
            <w:pPr>
              <w:autoSpaceDE w:val="0"/>
              <w:autoSpaceDN w:val="0"/>
              <w:ind w:left="7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A602F" w:rsidRPr="002A602F" w:rsidRDefault="00DF5CD1" w:rsidP="0020474F">
            <w:pPr>
              <w:autoSpaceDE w:val="0"/>
              <w:autoSpaceDN w:val="0"/>
              <w:ind w:left="7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9"/>
            <w:r w:rsidR="0020474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  <w:r w:rsidR="002A602F" w:rsidRPr="002A602F">
              <w:rPr>
                <w:rFonts w:ascii="Arial" w:hAnsi="Arial" w:cs="Arial"/>
                <w:sz w:val="22"/>
                <w:szCs w:val="22"/>
              </w:rPr>
              <w:t>Cubicles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20"/>
            <w:r w:rsidR="0020474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3"/>
            <w:r w:rsidR="002A602F" w:rsidRPr="002A602F">
              <w:rPr>
                <w:rFonts w:ascii="Arial" w:hAnsi="Arial" w:cs="Arial"/>
                <w:sz w:val="22"/>
                <w:szCs w:val="22"/>
              </w:rPr>
              <w:t xml:space="preserve"> Dormitories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21"/>
            <w:r w:rsidR="0020474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4"/>
            <w:r w:rsidR="002A602F" w:rsidRPr="002A602F">
              <w:rPr>
                <w:rFonts w:ascii="Arial" w:hAnsi="Arial" w:cs="Arial"/>
                <w:sz w:val="22"/>
                <w:szCs w:val="22"/>
              </w:rPr>
              <w:t xml:space="preserve"> Dinning &amp;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22"/>
            <w:r w:rsidR="0020474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5"/>
            <w:r w:rsidR="002A602F" w:rsidRPr="002A602F">
              <w:rPr>
                <w:rFonts w:ascii="Arial" w:hAnsi="Arial" w:cs="Arial"/>
                <w:sz w:val="22"/>
                <w:szCs w:val="22"/>
              </w:rPr>
              <w:t>Gross space</w:t>
            </w:r>
          </w:p>
          <w:p w:rsidR="002A602F" w:rsidRDefault="002A602F" w:rsidP="0020474F">
            <w:pPr>
              <w:autoSpaceDE w:val="0"/>
              <w:autoSpaceDN w:val="0"/>
              <w:ind w:left="7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F5242" w:rsidRPr="002A602F" w:rsidRDefault="000F5242" w:rsidP="002018E2">
      <w:pPr>
        <w:autoSpaceDE w:val="0"/>
        <w:autoSpaceDN w:val="0"/>
        <w:rPr>
          <w:rFonts w:asciiTheme="minorHAnsi" w:hAnsiTheme="minorHAnsi"/>
          <w:b/>
          <w:bCs/>
          <w:i/>
          <w:iCs/>
          <w:sz w:val="28"/>
        </w:rPr>
      </w:pPr>
    </w:p>
    <w:tbl>
      <w:tblPr>
        <w:tblW w:w="49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6852"/>
        <w:gridCol w:w="3341"/>
      </w:tblGrid>
      <w:tr w:rsidR="000F5242" w:rsidRPr="0099365F" w:rsidTr="000C2586">
        <w:trPr>
          <w:trHeight w:val="456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shd w:val="pct1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5242" w:rsidRPr="00154EE4" w:rsidRDefault="00154EE4" w:rsidP="0020474F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154EE4">
              <w:rPr>
                <w:rFonts w:asciiTheme="minorHAnsi" w:hAnsiTheme="minorHAnsi"/>
                <w:b/>
                <w:bCs/>
                <w:iCs/>
                <w:sz w:val="28"/>
              </w:rPr>
              <w:t>SCHOLARSHIPS</w:t>
            </w:r>
          </w:p>
        </w:tc>
      </w:tr>
      <w:tr w:rsidR="002018E2" w:rsidRPr="0099365F" w:rsidTr="00B16F41">
        <w:trPr>
          <w:trHeight w:val="710"/>
          <w:jc w:val="center"/>
        </w:trPr>
        <w:tc>
          <w:tcPr>
            <w:tcW w:w="33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18E2" w:rsidRPr="002A602F" w:rsidRDefault="002018E2" w:rsidP="0050704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2A602F">
              <w:rPr>
                <w:rFonts w:ascii="Arial" w:hAnsi="Arial" w:cs="Arial"/>
                <w:sz w:val="22"/>
                <w:szCs w:val="22"/>
              </w:rPr>
              <w:t>Scholarships and free-ships</w:t>
            </w:r>
          </w:p>
          <w:p w:rsidR="002018E2" w:rsidRPr="002A602F" w:rsidRDefault="002018E2" w:rsidP="0050704E">
            <w:pPr>
              <w:autoSpaceDE w:val="0"/>
              <w:autoSpaceDN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A602F">
              <w:rPr>
                <w:rFonts w:ascii="Arial" w:hAnsi="Arial" w:cs="Arial"/>
                <w:b/>
                <w:bCs/>
                <w:sz w:val="22"/>
                <w:szCs w:val="22"/>
              </w:rPr>
              <w:t>(At least 10% of the students to be given scholarships)</w:t>
            </w:r>
          </w:p>
        </w:tc>
        <w:bookmarkStart w:id="16" w:name="Check23"/>
        <w:tc>
          <w:tcPr>
            <w:tcW w:w="1639" w:type="pct"/>
            <w:vAlign w:val="center"/>
          </w:tcPr>
          <w:p w:rsidR="002018E2" w:rsidRPr="002A602F" w:rsidRDefault="00DF5CD1" w:rsidP="0020474F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474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6"/>
            <w:r w:rsidR="002A602F">
              <w:rPr>
                <w:rFonts w:ascii="Arial" w:hAnsi="Arial" w:cs="Arial"/>
                <w:sz w:val="22"/>
                <w:szCs w:val="22"/>
              </w:rPr>
              <w:t>Available</w:t>
            </w:r>
            <w:bookmarkStart w:id="17" w:name="Check24"/>
            <w:r w:rsidR="00C71A1A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474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7"/>
            <w:r w:rsidR="002A602F">
              <w:rPr>
                <w:rFonts w:ascii="Arial" w:hAnsi="Arial" w:cs="Arial"/>
                <w:sz w:val="22"/>
                <w:szCs w:val="22"/>
              </w:rPr>
              <w:t>Un</w:t>
            </w:r>
            <w:r w:rsidR="002018E2" w:rsidRPr="002A602F">
              <w:rPr>
                <w:rFonts w:ascii="Arial" w:hAnsi="Arial" w:cs="Arial"/>
                <w:sz w:val="22"/>
                <w:szCs w:val="22"/>
              </w:rPr>
              <w:t xml:space="preserve"> available</w:t>
            </w:r>
          </w:p>
        </w:tc>
      </w:tr>
    </w:tbl>
    <w:p w:rsidR="002018E2" w:rsidRDefault="002018E2" w:rsidP="002018E2"/>
    <w:tbl>
      <w:tblPr>
        <w:tblW w:w="49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6852"/>
        <w:gridCol w:w="3341"/>
      </w:tblGrid>
      <w:tr w:rsidR="000F5242" w:rsidRPr="0099365F" w:rsidTr="000C2586">
        <w:trPr>
          <w:trHeight w:val="296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shd w:val="pct1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5242" w:rsidRPr="00154EE4" w:rsidRDefault="00154EE4" w:rsidP="0020474F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154EE4">
              <w:rPr>
                <w:rFonts w:asciiTheme="minorHAnsi" w:hAnsiTheme="minorHAnsi"/>
                <w:b/>
                <w:bCs/>
                <w:iCs/>
                <w:sz w:val="28"/>
              </w:rPr>
              <w:t>FINANCE</w:t>
            </w:r>
          </w:p>
        </w:tc>
      </w:tr>
      <w:tr w:rsidR="00BA13A8" w:rsidRPr="0099365F" w:rsidTr="00B16F41">
        <w:trPr>
          <w:trHeight w:val="467"/>
          <w:jc w:val="center"/>
        </w:trPr>
        <w:tc>
          <w:tcPr>
            <w:tcW w:w="33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3A8" w:rsidRDefault="00BA13A8">
            <w:pPr>
              <w:autoSpaceDE w:val="0"/>
              <w:autoSpaceDN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Endowment Fund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(Secured in the name of Trust / Society)</w:t>
            </w:r>
          </w:p>
          <w:p w:rsidR="00BA13A8" w:rsidRDefault="00BA13A8" w:rsidP="00B40ABA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r w:rsidR="00B40ABA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="00863955">
              <w:rPr>
                <w:rFonts w:ascii="Arial" w:hAnsi="Arial" w:cs="Arial"/>
                <w:b/>
                <w:bCs/>
                <w:sz w:val="22"/>
                <w:szCs w:val="22"/>
              </w:rPr>
              <w:t>.0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Million)</w:t>
            </w:r>
          </w:p>
        </w:tc>
        <w:bookmarkStart w:id="18" w:name="Check25"/>
        <w:tc>
          <w:tcPr>
            <w:tcW w:w="1639" w:type="pct"/>
            <w:vAlign w:val="center"/>
          </w:tcPr>
          <w:p w:rsidR="00BA13A8" w:rsidRPr="002A602F" w:rsidRDefault="00DF5CD1" w:rsidP="0020474F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3A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8"/>
            <w:r w:rsidR="00BA13A8" w:rsidRPr="002A602F">
              <w:rPr>
                <w:rFonts w:ascii="Arial" w:hAnsi="Arial" w:cs="Arial"/>
                <w:sz w:val="22"/>
                <w:szCs w:val="22"/>
              </w:rPr>
              <w:t>Available</w:t>
            </w:r>
            <w:bookmarkStart w:id="19" w:name="Check26"/>
            <w:r w:rsidR="00D50AB0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13A8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9"/>
            <w:r w:rsidR="00BA13A8" w:rsidRPr="002A602F">
              <w:rPr>
                <w:rFonts w:ascii="Arial" w:hAnsi="Arial" w:cs="Arial"/>
                <w:sz w:val="22"/>
                <w:szCs w:val="22"/>
              </w:rPr>
              <w:t>Un available</w:t>
            </w:r>
          </w:p>
        </w:tc>
      </w:tr>
      <w:tr w:rsidR="00BA13A8" w:rsidRPr="0099365F" w:rsidTr="00B16F41">
        <w:trPr>
          <w:trHeight w:val="620"/>
          <w:jc w:val="center"/>
        </w:trPr>
        <w:tc>
          <w:tcPr>
            <w:tcW w:w="33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3A8" w:rsidRDefault="00BA13A8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Tangible assets in the form of land / building etc.</w:t>
            </w:r>
          </w:p>
          <w:p w:rsidR="00BA13A8" w:rsidRDefault="00BA13A8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 xml:space="preserve">Rs: </w:t>
            </w:r>
            <w:r>
              <w:rPr>
                <w:rFonts w:ascii="Arial" w:hAnsi="Arial" w:cs="Arial"/>
                <w:b/>
                <w:sz w:val="22"/>
                <w:szCs w:val="22"/>
              </w:rPr>
              <w:t>20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.00 million)</w:t>
            </w:r>
          </w:p>
        </w:tc>
        <w:tc>
          <w:tcPr>
            <w:tcW w:w="1639" w:type="pct"/>
            <w:vAlign w:val="center"/>
          </w:tcPr>
          <w:p w:rsidR="00BA13A8" w:rsidRPr="002A602F" w:rsidRDefault="00BA13A8" w:rsidP="0050704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A13A8" w:rsidRPr="0099365F" w:rsidTr="00B16F41">
        <w:trPr>
          <w:trHeight w:val="800"/>
          <w:jc w:val="center"/>
        </w:trPr>
        <w:tc>
          <w:tcPr>
            <w:tcW w:w="33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A13A8" w:rsidRDefault="00BA13A8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Working Capital.</w:t>
            </w:r>
          </w:p>
          <w:p w:rsidR="00BA13A8" w:rsidRDefault="00BA13A8" w:rsidP="00B40ABA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(Rs: </w:t>
            </w:r>
            <w:r w:rsidR="00B40ABA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.0 million</w:t>
            </w:r>
            <w:r w:rsidR="00B40ABA">
              <w:rPr>
                <w:rFonts w:ascii="Arial" w:hAnsi="Arial" w:cs="Arial"/>
                <w:b/>
                <w:bCs/>
                <w:sz w:val="22"/>
                <w:szCs w:val="22"/>
              </w:rPr>
              <w:t>/discipline</w:t>
            </w:r>
            <w:r w:rsidR="004D1E7A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639" w:type="pct"/>
            <w:vAlign w:val="center"/>
          </w:tcPr>
          <w:p w:rsidR="00BA13A8" w:rsidRPr="002A602F" w:rsidRDefault="00BA13A8" w:rsidP="0050704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018E2" w:rsidRDefault="002018E2" w:rsidP="002018E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1606"/>
        <w:gridCol w:w="1692"/>
        <w:gridCol w:w="4067"/>
        <w:gridCol w:w="2828"/>
      </w:tblGrid>
      <w:tr w:rsidR="002018E2" w:rsidRPr="0099365F" w:rsidTr="00B16F41">
        <w:trPr>
          <w:trHeight w:val="845"/>
          <w:jc w:val="center"/>
        </w:trPr>
        <w:tc>
          <w:tcPr>
            <w:tcW w:w="788" w:type="pct"/>
            <w:tcBorders>
              <w:bottom w:val="single" w:sz="4" w:space="0" w:color="auto"/>
            </w:tcBorders>
            <w:shd w:val="pct1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18E2" w:rsidRPr="002A602F" w:rsidRDefault="002018E2" w:rsidP="002F6DF4">
            <w:pPr>
              <w:autoSpaceDE w:val="0"/>
              <w:autoSpaceDN w:val="0"/>
              <w:rPr>
                <w:rFonts w:ascii="Arial" w:hAnsi="Arial" w:cs="Arial"/>
                <w:b/>
              </w:rPr>
            </w:pPr>
            <w:r w:rsidRPr="002A602F">
              <w:rPr>
                <w:rFonts w:ascii="Arial" w:hAnsi="Arial" w:cs="Arial"/>
                <w:b/>
              </w:rPr>
              <w:t>Attendance</w:t>
            </w:r>
          </w:p>
        </w:tc>
        <w:bookmarkStart w:id="20" w:name="Check32"/>
        <w:tc>
          <w:tcPr>
            <w:tcW w:w="830" w:type="pct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18E2" w:rsidRPr="0099365F" w:rsidRDefault="00DF5CD1" w:rsidP="0020474F">
            <w:pPr>
              <w:autoSpaceDE w:val="0"/>
              <w:autoSpaceDN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474F">
              <w:rPr>
                <w:rFonts w:asciiTheme="minorHAnsi" w:hAnsiTheme="minorHAnsi"/>
              </w:rPr>
              <w:instrText xml:space="preserve"> FORMCHECKBOX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end"/>
            </w:r>
            <w:bookmarkEnd w:id="20"/>
            <w:r w:rsidR="002018E2" w:rsidRPr="002A602F">
              <w:rPr>
                <w:rFonts w:ascii="Arial" w:hAnsi="Arial" w:cs="Arial"/>
                <w:sz w:val="22"/>
                <w:szCs w:val="22"/>
              </w:rPr>
              <w:t>yes</w:t>
            </w:r>
            <w:r w:rsidR="002018E2" w:rsidRPr="002A602F">
              <w:rPr>
                <w:rFonts w:ascii="Arial" w:hAnsi="Arial" w:cs="Arial"/>
                <w:sz w:val="22"/>
                <w:szCs w:val="22"/>
              </w:rPr>
              <w:tab/>
            </w:r>
            <w:bookmarkStart w:id="21" w:name="Check33"/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474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1"/>
            <w:r w:rsidR="002018E2" w:rsidRPr="002A602F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1995" w:type="pct"/>
            <w:tcBorders>
              <w:bottom w:val="single" w:sz="4" w:space="0" w:color="auto"/>
            </w:tcBorders>
            <w:vAlign w:val="center"/>
          </w:tcPr>
          <w:p w:rsidR="002018E2" w:rsidRPr="002A602F" w:rsidRDefault="006C216E" w:rsidP="0050704E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 w:rsidRPr="002A602F">
              <w:rPr>
                <w:rFonts w:ascii="Arial" w:hAnsi="Arial" w:cs="Arial"/>
                <w:sz w:val="22"/>
                <w:szCs w:val="22"/>
              </w:rPr>
              <w:t>Extracurricular</w:t>
            </w:r>
            <w:r w:rsidR="002018E2" w:rsidRPr="002A602F">
              <w:rPr>
                <w:rFonts w:ascii="Arial" w:hAnsi="Arial" w:cs="Arial"/>
                <w:sz w:val="22"/>
                <w:szCs w:val="22"/>
              </w:rPr>
              <w:t xml:space="preserve"> activates:</w:t>
            </w:r>
          </w:p>
        </w:tc>
        <w:bookmarkStart w:id="22" w:name="Check34"/>
        <w:tc>
          <w:tcPr>
            <w:tcW w:w="1387" w:type="pct"/>
            <w:vAlign w:val="center"/>
          </w:tcPr>
          <w:p w:rsidR="002018E2" w:rsidRPr="002A602F" w:rsidRDefault="00DF5CD1" w:rsidP="0020474F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474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2"/>
            <w:r w:rsidR="002018E2" w:rsidRPr="002A602F">
              <w:rPr>
                <w:rFonts w:ascii="Arial" w:hAnsi="Arial" w:cs="Arial"/>
                <w:sz w:val="22"/>
                <w:szCs w:val="22"/>
              </w:rPr>
              <w:t>Yes</w:t>
            </w:r>
            <w:r w:rsidR="002018E2" w:rsidRPr="002A602F">
              <w:rPr>
                <w:rFonts w:ascii="Arial" w:hAnsi="Arial" w:cs="Arial"/>
                <w:sz w:val="22"/>
                <w:szCs w:val="22"/>
              </w:rPr>
              <w:tab/>
            </w:r>
            <w:r w:rsidR="002018E2" w:rsidRPr="002A602F">
              <w:rPr>
                <w:rFonts w:ascii="Arial" w:hAnsi="Arial" w:cs="Arial"/>
                <w:sz w:val="22"/>
                <w:szCs w:val="22"/>
              </w:rPr>
              <w:tab/>
            </w:r>
            <w:bookmarkStart w:id="23" w:name="Check35"/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474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3"/>
            <w:r w:rsidR="002018E2" w:rsidRPr="002A602F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018E2" w:rsidRPr="0099365F" w:rsidTr="000F5242">
        <w:trPr>
          <w:trHeight w:val="620"/>
          <w:jc w:val="center"/>
        </w:trPr>
        <w:tc>
          <w:tcPr>
            <w:tcW w:w="3613" w:type="pct"/>
            <w:gridSpan w:val="3"/>
            <w:shd w:val="pct1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18E2" w:rsidRDefault="002018E2" w:rsidP="0050704E">
            <w:pPr>
              <w:autoSpaceDE w:val="0"/>
              <w:autoSpaceDN w:val="0"/>
              <w:rPr>
                <w:rFonts w:ascii="Arial" w:hAnsi="Arial" w:cs="Arial"/>
                <w:b/>
              </w:rPr>
            </w:pPr>
            <w:r w:rsidRPr="002A602F">
              <w:rPr>
                <w:rFonts w:ascii="Arial" w:hAnsi="Arial" w:cs="Arial"/>
                <w:b/>
              </w:rPr>
              <w:t xml:space="preserve">Any </w:t>
            </w:r>
            <w:r w:rsidR="00E917B8">
              <w:rPr>
                <w:rFonts w:ascii="Arial" w:hAnsi="Arial" w:cs="Arial"/>
                <w:b/>
              </w:rPr>
              <w:t xml:space="preserve">other </w:t>
            </w:r>
            <w:r w:rsidRPr="002A602F">
              <w:rPr>
                <w:rFonts w:ascii="Arial" w:hAnsi="Arial" w:cs="Arial"/>
                <w:b/>
              </w:rPr>
              <w:t>activity regarding medical education / capacity building of teaching faculty</w:t>
            </w:r>
          </w:p>
          <w:p w:rsidR="00B16F41" w:rsidRPr="002A602F" w:rsidRDefault="00B16F41" w:rsidP="0050704E">
            <w:pPr>
              <w:autoSpaceDE w:val="0"/>
              <w:autoSpaceDN w:val="0"/>
              <w:rPr>
                <w:rFonts w:ascii="Arial" w:hAnsi="Arial" w:cs="Arial"/>
                <w:b/>
              </w:rPr>
            </w:pPr>
          </w:p>
        </w:tc>
        <w:bookmarkStart w:id="24" w:name="Check36"/>
        <w:tc>
          <w:tcPr>
            <w:tcW w:w="1387" w:type="pct"/>
            <w:vAlign w:val="center"/>
          </w:tcPr>
          <w:p w:rsidR="002018E2" w:rsidRPr="002A602F" w:rsidRDefault="00DF5CD1" w:rsidP="0020474F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474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4"/>
            <w:r w:rsidR="002018E2" w:rsidRPr="002A602F">
              <w:rPr>
                <w:rFonts w:ascii="Arial" w:hAnsi="Arial" w:cs="Arial"/>
                <w:sz w:val="22"/>
                <w:szCs w:val="22"/>
              </w:rPr>
              <w:t>Yes</w:t>
            </w:r>
            <w:r w:rsidR="002018E2" w:rsidRPr="002A602F">
              <w:rPr>
                <w:rFonts w:ascii="Arial" w:hAnsi="Arial" w:cs="Arial"/>
                <w:sz w:val="22"/>
                <w:szCs w:val="22"/>
              </w:rPr>
              <w:tab/>
            </w:r>
            <w:r w:rsidR="002018E2" w:rsidRPr="002A602F">
              <w:rPr>
                <w:rFonts w:ascii="Arial" w:hAnsi="Arial" w:cs="Arial"/>
                <w:sz w:val="22"/>
                <w:szCs w:val="22"/>
              </w:rPr>
              <w:tab/>
            </w:r>
            <w:bookmarkStart w:id="25" w:name="Check37"/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474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5"/>
            <w:r w:rsidR="002018E2" w:rsidRPr="002A602F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2018E2" w:rsidRPr="0099365F" w:rsidTr="00B16F41">
        <w:trPr>
          <w:trHeight w:val="593"/>
          <w:jc w:val="center"/>
        </w:trPr>
        <w:tc>
          <w:tcPr>
            <w:tcW w:w="1618" w:type="pct"/>
            <w:gridSpan w:val="2"/>
            <w:shd w:val="pct10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18E2" w:rsidRPr="002A602F" w:rsidRDefault="002018E2" w:rsidP="0050704E">
            <w:pPr>
              <w:autoSpaceDE w:val="0"/>
              <w:autoSpaceDN w:val="0"/>
              <w:rPr>
                <w:rFonts w:ascii="Arial" w:hAnsi="Arial" w:cs="Arial"/>
                <w:b/>
              </w:rPr>
            </w:pPr>
            <w:r w:rsidRPr="002A602F">
              <w:rPr>
                <w:rFonts w:ascii="Arial" w:hAnsi="Arial" w:cs="Arial"/>
                <w:b/>
              </w:rPr>
              <w:t xml:space="preserve">Sport Facilities </w:t>
            </w:r>
          </w:p>
        </w:tc>
        <w:bookmarkStart w:id="26" w:name="Check42"/>
        <w:tc>
          <w:tcPr>
            <w:tcW w:w="1995" w:type="pct"/>
            <w:vAlign w:val="center"/>
          </w:tcPr>
          <w:p w:rsidR="002018E2" w:rsidRPr="002A602F" w:rsidRDefault="00DF5CD1" w:rsidP="0020474F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474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6"/>
            <w:r w:rsidR="002018E2" w:rsidRPr="002A602F">
              <w:rPr>
                <w:rFonts w:ascii="Arial" w:hAnsi="Arial" w:cs="Arial"/>
                <w:sz w:val="22"/>
                <w:szCs w:val="22"/>
              </w:rPr>
              <w:t>Yes</w:t>
            </w:r>
            <w:r w:rsidR="002018E2" w:rsidRPr="002A602F">
              <w:rPr>
                <w:rFonts w:ascii="Arial" w:hAnsi="Arial" w:cs="Arial"/>
                <w:sz w:val="22"/>
                <w:szCs w:val="22"/>
              </w:rPr>
              <w:tab/>
            </w:r>
            <w:r w:rsidR="002018E2" w:rsidRPr="002A602F">
              <w:rPr>
                <w:rFonts w:ascii="Arial" w:hAnsi="Arial" w:cs="Arial"/>
                <w:sz w:val="22"/>
                <w:szCs w:val="22"/>
              </w:rPr>
              <w:tab/>
            </w:r>
            <w:bookmarkStart w:id="27" w:name="Check43"/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474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7"/>
            <w:r w:rsidR="002018E2" w:rsidRPr="002A602F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bookmarkStart w:id="28" w:name="Check47"/>
        <w:tc>
          <w:tcPr>
            <w:tcW w:w="1387" w:type="pct"/>
            <w:vAlign w:val="center"/>
          </w:tcPr>
          <w:p w:rsidR="002018E2" w:rsidRPr="002A602F" w:rsidRDefault="00DF5CD1" w:rsidP="00354B3F">
            <w:pPr>
              <w:autoSpaceDE w:val="0"/>
              <w:autoSpaceDN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474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8"/>
            <w:r w:rsidR="002018E2" w:rsidRPr="002A602F">
              <w:rPr>
                <w:rFonts w:ascii="Arial" w:hAnsi="Arial" w:cs="Arial"/>
                <w:sz w:val="22"/>
                <w:szCs w:val="22"/>
              </w:rPr>
              <w:t>Indoor</w:t>
            </w:r>
            <w:r w:rsidR="002018E2" w:rsidRPr="002A602F">
              <w:rPr>
                <w:rFonts w:ascii="Arial" w:hAnsi="Arial" w:cs="Arial"/>
                <w:sz w:val="22"/>
                <w:szCs w:val="22"/>
              </w:rPr>
              <w:tab/>
            </w:r>
            <w:bookmarkStart w:id="29" w:name="Check46"/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0474F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9"/>
            <w:r w:rsidR="00354B3F">
              <w:rPr>
                <w:rFonts w:ascii="Arial" w:hAnsi="Arial" w:cs="Arial"/>
                <w:sz w:val="22"/>
                <w:szCs w:val="22"/>
              </w:rPr>
              <w:t>O</w:t>
            </w:r>
            <w:r w:rsidR="002018E2" w:rsidRPr="002A602F">
              <w:rPr>
                <w:rFonts w:ascii="Arial" w:hAnsi="Arial" w:cs="Arial"/>
                <w:sz w:val="22"/>
                <w:szCs w:val="22"/>
              </w:rPr>
              <w:t>ut door</w:t>
            </w:r>
          </w:p>
        </w:tc>
      </w:tr>
    </w:tbl>
    <w:p w:rsidR="002018E2" w:rsidRDefault="00C81AEA" w:rsidP="00C81AEA">
      <w:pPr>
        <w:tabs>
          <w:tab w:val="left" w:pos="2220"/>
        </w:tabs>
      </w:pPr>
      <w:r>
        <w:lastRenderedPageBreak/>
        <w:tab/>
      </w:r>
    </w:p>
    <w:p w:rsidR="00E20CC9" w:rsidRDefault="00E20CC9" w:rsidP="002018E2"/>
    <w:p w:rsidR="00E20CC9" w:rsidRDefault="00E20CC9" w:rsidP="002018E2"/>
    <w:p w:rsidR="00B16F41" w:rsidRDefault="00B16F41" w:rsidP="002018E2"/>
    <w:p w:rsidR="00574E0D" w:rsidRDefault="00574E0D" w:rsidP="00CE64BC"/>
    <w:p w:rsidR="00F24CD9" w:rsidRPr="00832AE8" w:rsidRDefault="00F24CD9" w:rsidP="00CE64BC"/>
    <w:sectPr w:rsidR="00F24CD9" w:rsidRPr="00832AE8" w:rsidSect="00832AE8">
      <w:footerReference w:type="default" r:id="rId12"/>
      <w:pgSz w:w="12240" w:h="15840"/>
      <w:pgMar w:top="720" w:right="1080" w:bottom="630" w:left="1080" w:header="720" w:footer="720" w:gutter="0"/>
      <w:pgNumType w:start="2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1F33" w:rsidRDefault="00131F33" w:rsidP="00C56626">
      <w:r>
        <w:separator/>
      </w:r>
    </w:p>
  </w:endnote>
  <w:endnote w:type="continuationSeparator" w:id="1">
    <w:p w:rsidR="00131F33" w:rsidRDefault="00131F33" w:rsidP="00C566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bertus">
    <w:altName w:val="Candara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8064A2" w:themeColor="accent4"/>
      </w:tblBorders>
      <w:tblLook w:val="04A0"/>
    </w:tblPr>
    <w:tblGrid>
      <w:gridCol w:w="8642"/>
      <w:gridCol w:w="1654"/>
    </w:tblGrid>
    <w:tr w:rsidR="00DF645E" w:rsidRPr="00CC4E83" w:rsidTr="005920B7">
      <w:trPr>
        <w:trHeight w:val="360"/>
      </w:trPr>
      <w:tc>
        <w:tcPr>
          <w:tcW w:w="4197" w:type="pct"/>
        </w:tcPr>
        <w:p w:rsidR="00DF645E" w:rsidRPr="00DF645E" w:rsidRDefault="00DF645E" w:rsidP="002B096A">
          <w:pPr>
            <w:pStyle w:val="Footer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803" w:type="pct"/>
          <w:tcBorders>
            <w:top w:val="nil"/>
          </w:tcBorders>
          <w:shd w:val="clear" w:color="auto" w:fill="D6E3BC" w:themeFill="accent3" w:themeFillTint="66"/>
        </w:tcPr>
        <w:p w:rsidR="00DF645E" w:rsidRPr="00CC4E83" w:rsidRDefault="00DF645E" w:rsidP="00D77065">
          <w:pPr>
            <w:pStyle w:val="Footer"/>
            <w:pBdr>
              <w:top w:val="single" w:sz="4" w:space="0" w:color="8064A2" w:themeColor="accent4"/>
            </w:pBdr>
            <w:jc w:val="right"/>
            <w:rPr>
              <w:rFonts w:ascii="Arial" w:hAnsi="Arial" w:cs="Arial"/>
              <w:color w:val="000000" w:themeColor="text1"/>
              <w:sz w:val="20"/>
              <w:szCs w:val="22"/>
            </w:rPr>
          </w:pPr>
        </w:p>
      </w:tc>
    </w:tr>
  </w:tbl>
  <w:p w:rsidR="00B028E8" w:rsidRPr="00DF645E" w:rsidRDefault="00B028E8" w:rsidP="00DF645E">
    <w:pPr>
      <w:pStyle w:val="Footer"/>
      <w:rPr>
        <w:rFonts w:ascii="Arial" w:hAnsi="Arial" w:cs="Arial"/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1F33" w:rsidRDefault="00131F33" w:rsidP="00C56626">
      <w:r>
        <w:separator/>
      </w:r>
    </w:p>
  </w:footnote>
  <w:footnote w:type="continuationSeparator" w:id="1">
    <w:p w:rsidR="00131F33" w:rsidRDefault="00131F33" w:rsidP="00C566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5386C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52A11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E5CE78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6767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87459E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384F22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254C0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F9A7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090BB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85841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02B05DD"/>
    <w:multiLevelType w:val="hybridMultilevel"/>
    <w:tmpl w:val="91B8AB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903833"/>
    <w:multiLevelType w:val="hybridMultilevel"/>
    <w:tmpl w:val="A6BC2758"/>
    <w:lvl w:ilvl="0" w:tplc="0409000F">
      <w:start w:val="1"/>
      <w:numFmt w:val="decimal"/>
      <w:lvlText w:val="%1.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2">
    <w:nsid w:val="56524039"/>
    <w:multiLevelType w:val="hybridMultilevel"/>
    <w:tmpl w:val="121C3C26"/>
    <w:lvl w:ilvl="0" w:tplc="DD36138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1375320"/>
    <w:multiLevelType w:val="hybridMultilevel"/>
    <w:tmpl w:val="795A0C06"/>
    <w:lvl w:ilvl="0" w:tplc="DD36138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E71725"/>
    <w:multiLevelType w:val="hybridMultilevel"/>
    <w:tmpl w:val="8CFC37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4"/>
  </w:num>
  <w:num w:numId="11">
    <w:abstractNumId w:val="13"/>
  </w:num>
  <w:num w:numId="12">
    <w:abstractNumId w:val="12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001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TIzMzcwt7S0sDA3MDNX0lEKTi0uzszPAykwrgUAwAttpywAAAA="/>
  </w:docVars>
  <w:rsids>
    <w:rsidRoot w:val="00D34848"/>
    <w:rsid w:val="00000C38"/>
    <w:rsid w:val="00006C21"/>
    <w:rsid w:val="000076A3"/>
    <w:rsid w:val="0000789A"/>
    <w:rsid w:val="00020A34"/>
    <w:rsid w:val="00024644"/>
    <w:rsid w:val="00024878"/>
    <w:rsid w:val="000279DB"/>
    <w:rsid w:val="00044113"/>
    <w:rsid w:val="0004654B"/>
    <w:rsid w:val="000937B9"/>
    <w:rsid w:val="000956E7"/>
    <w:rsid w:val="000C2586"/>
    <w:rsid w:val="000D3EC9"/>
    <w:rsid w:val="000E4D92"/>
    <w:rsid w:val="000F5242"/>
    <w:rsid w:val="000F5271"/>
    <w:rsid w:val="00112BB3"/>
    <w:rsid w:val="00113F42"/>
    <w:rsid w:val="00131F33"/>
    <w:rsid w:val="0013340B"/>
    <w:rsid w:val="001363FD"/>
    <w:rsid w:val="00142C5C"/>
    <w:rsid w:val="00152309"/>
    <w:rsid w:val="00154EE4"/>
    <w:rsid w:val="0016113B"/>
    <w:rsid w:val="0017754F"/>
    <w:rsid w:val="00191DA6"/>
    <w:rsid w:val="001A3CCA"/>
    <w:rsid w:val="001B532E"/>
    <w:rsid w:val="001B777E"/>
    <w:rsid w:val="001C2E68"/>
    <w:rsid w:val="001C7CE8"/>
    <w:rsid w:val="001D259E"/>
    <w:rsid w:val="001D3ED5"/>
    <w:rsid w:val="001E0B06"/>
    <w:rsid w:val="001E4C86"/>
    <w:rsid w:val="001F298F"/>
    <w:rsid w:val="001F62DE"/>
    <w:rsid w:val="00200ED0"/>
    <w:rsid w:val="002018E2"/>
    <w:rsid w:val="0020474F"/>
    <w:rsid w:val="00207B24"/>
    <w:rsid w:val="002212FD"/>
    <w:rsid w:val="00225289"/>
    <w:rsid w:val="0023271C"/>
    <w:rsid w:val="00233564"/>
    <w:rsid w:val="002412BA"/>
    <w:rsid w:val="00242551"/>
    <w:rsid w:val="00245D03"/>
    <w:rsid w:val="00246883"/>
    <w:rsid w:val="002548DA"/>
    <w:rsid w:val="0025508A"/>
    <w:rsid w:val="0025724C"/>
    <w:rsid w:val="00283FED"/>
    <w:rsid w:val="00284BA8"/>
    <w:rsid w:val="00286891"/>
    <w:rsid w:val="00292E05"/>
    <w:rsid w:val="00293AF0"/>
    <w:rsid w:val="0029607C"/>
    <w:rsid w:val="002A602F"/>
    <w:rsid w:val="002B096A"/>
    <w:rsid w:val="002B5B16"/>
    <w:rsid w:val="002C1801"/>
    <w:rsid w:val="002C2CDB"/>
    <w:rsid w:val="002C36BC"/>
    <w:rsid w:val="002F6DF4"/>
    <w:rsid w:val="00306D38"/>
    <w:rsid w:val="003134BB"/>
    <w:rsid w:val="00313ABA"/>
    <w:rsid w:val="003202A1"/>
    <w:rsid w:val="00340825"/>
    <w:rsid w:val="00344FA7"/>
    <w:rsid w:val="00345AC5"/>
    <w:rsid w:val="00351A06"/>
    <w:rsid w:val="00354B3F"/>
    <w:rsid w:val="003559F5"/>
    <w:rsid w:val="00361BBB"/>
    <w:rsid w:val="00364788"/>
    <w:rsid w:val="003716AE"/>
    <w:rsid w:val="00371E7D"/>
    <w:rsid w:val="0037638F"/>
    <w:rsid w:val="00384D74"/>
    <w:rsid w:val="00391028"/>
    <w:rsid w:val="00392470"/>
    <w:rsid w:val="003B2B22"/>
    <w:rsid w:val="003B5661"/>
    <w:rsid w:val="003B6011"/>
    <w:rsid w:val="003C0BFA"/>
    <w:rsid w:val="003E3D0D"/>
    <w:rsid w:val="004060DA"/>
    <w:rsid w:val="0041257F"/>
    <w:rsid w:val="00422607"/>
    <w:rsid w:val="00445B05"/>
    <w:rsid w:val="0046609C"/>
    <w:rsid w:val="00487CFD"/>
    <w:rsid w:val="004D1E7A"/>
    <w:rsid w:val="004F697C"/>
    <w:rsid w:val="005067AB"/>
    <w:rsid w:val="0050704E"/>
    <w:rsid w:val="00521B89"/>
    <w:rsid w:val="00525D48"/>
    <w:rsid w:val="00531628"/>
    <w:rsid w:val="00536827"/>
    <w:rsid w:val="005569A7"/>
    <w:rsid w:val="005610E5"/>
    <w:rsid w:val="00562E5F"/>
    <w:rsid w:val="00574E0D"/>
    <w:rsid w:val="00597FBA"/>
    <w:rsid w:val="005A2EFC"/>
    <w:rsid w:val="005B0124"/>
    <w:rsid w:val="005C0837"/>
    <w:rsid w:val="005C3242"/>
    <w:rsid w:val="005C457B"/>
    <w:rsid w:val="005D01A8"/>
    <w:rsid w:val="005D035B"/>
    <w:rsid w:val="005D4E33"/>
    <w:rsid w:val="005E22C0"/>
    <w:rsid w:val="005E3FED"/>
    <w:rsid w:val="005E5320"/>
    <w:rsid w:val="00616336"/>
    <w:rsid w:val="00620308"/>
    <w:rsid w:val="00635F61"/>
    <w:rsid w:val="00636128"/>
    <w:rsid w:val="006433D4"/>
    <w:rsid w:val="006517AA"/>
    <w:rsid w:val="006555E7"/>
    <w:rsid w:val="00670580"/>
    <w:rsid w:val="00675F30"/>
    <w:rsid w:val="00677C68"/>
    <w:rsid w:val="006814E4"/>
    <w:rsid w:val="00685438"/>
    <w:rsid w:val="0069291B"/>
    <w:rsid w:val="006B5698"/>
    <w:rsid w:val="006C216E"/>
    <w:rsid w:val="006E6D5A"/>
    <w:rsid w:val="00715A68"/>
    <w:rsid w:val="00716671"/>
    <w:rsid w:val="00720439"/>
    <w:rsid w:val="00727375"/>
    <w:rsid w:val="00732710"/>
    <w:rsid w:val="00737392"/>
    <w:rsid w:val="0075184F"/>
    <w:rsid w:val="00754C17"/>
    <w:rsid w:val="00757FC7"/>
    <w:rsid w:val="00767051"/>
    <w:rsid w:val="007744E7"/>
    <w:rsid w:val="0078110C"/>
    <w:rsid w:val="007A1FCF"/>
    <w:rsid w:val="007A4254"/>
    <w:rsid w:val="007B33B9"/>
    <w:rsid w:val="007B46E8"/>
    <w:rsid w:val="007C6729"/>
    <w:rsid w:val="007D5723"/>
    <w:rsid w:val="007E3B3C"/>
    <w:rsid w:val="007E5B80"/>
    <w:rsid w:val="00807737"/>
    <w:rsid w:val="00831A65"/>
    <w:rsid w:val="00832AE8"/>
    <w:rsid w:val="00863955"/>
    <w:rsid w:val="00863B1A"/>
    <w:rsid w:val="0087282B"/>
    <w:rsid w:val="00877188"/>
    <w:rsid w:val="00877D99"/>
    <w:rsid w:val="008841FC"/>
    <w:rsid w:val="008A18C3"/>
    <w:rsid w:val="008B741C"/>
    <w:rsid w:val="008C626E"/>
    <w:rsid w:val="008D58F2"/>
    <w:rsid w:val="00910296"/>
    <w:rsid w:val="009321FD"/>
    <w:rsid w:val="00937BA1"/>
    <w:rsid w:val="00955F51"/>
    <w:rsid w:val="00976900"/>
    <w:rsid w:val="0099047A"/>
    <w:rsid w:val="00991EF4"/>
    <w:rsid w:val="009975C6"/>
    <w:rsid w:val="009B29A8"/>
    <w:rsid w:val="009B7E21"/>
    <w:rsid w:val="009C09A2"/>
    <w:rsid w:val="009C11A1"/>
    <w:rsid w:val="009C5ADD"/>
    <w:rsid w:val="009E59BE"/>
    <w:rsid w:val="00A0349B"/>
    <w:rsid w:val="00A07DE0"/>
    <w:rsid w:val="00A172BE"/>
    <w:rsid w:val="00A1770E"/>
    <w:rsid w:val="00A26478"/>
    <w:rsid w:val="00A31761"/>
    <w:rsid w:val="00A34965"/>
    <w:rsid w:val="00A61C69"/>
    <w:rsid w:val="00A72BD5"/>
    <w:rsid w:val="00A81CD5"/>
    <w:rsid w:val="00A9009A"/>
    <w:rsid w:val="00A93D0E"/>
    <w:rsid w:val="00AB237E"/>
    <w:rsid w:val="00AC64B1"/>
    <w:rsid w:val="00AD0F78"/>
    <w:rsid w:val="00AD20FC"/>
    <w:rsid w:val="00B028E8"/>
    <w:rsid w:val="00B16F41"/>
    <w:rsid w:val="00B3056F"/>
    <w:rsid w:val="00B35EE5"/>
    <w:rsid w:val="00B40ABA"/>
    <w:rsid w:val="00B43D74"/>
    <w:rsid w:val="00B468D7"/>
    <w:rsid w:val="00B678AD"/>
    <w:rsid w:val="00B70347"/>
    <w:rsid w:val="00B73BE8"/>
    <w:rsid w:val="00B75699"/>
    <w:rsid w:val="00B77DAC"/>
    <w:rsid w:val="00B83146"/>
    <w:rsid w:val="00B948A6"/>
    <w:rsid w:val="00BA13A8"/>
    <w:rsid w:val="00BA3A4A"/>
    <w:rsid w:val="00BA5633"/>
    <w:rsid w:val="00BE40E8"/>
    <w:rsid w:val="00BF1516"/>
    <w:rsid w:val="00C04EC6"/>
    <w:rsid w:val="00C05A50"/>
    <w:rsid w:val="00C20FEB"/>
    <w:rsid w:val="00C32B89"/>
    <w:rsid w:val="00C334D0"/>
    <w:rsid w:val="00C36167"/>
    <w:rsid w:val="00C40DCC"/>
    <w:rsid w:val="00C4117C"/>
    <w:rsid w:val="00C41A99"/>
    <w:rsid w:val="00C52F83"/>
    <w:rsid w:val="00C53124"/>
    <w:rsid w:val="00C56626"/>
    <w:rsid w:val="00C66923"/>
    <w:rsid w:val="00C71A1A"/>
    <w:rsid w:val="00C76DAD"/>
    <w:rsid w:val="00C81AEA"/>
    <w:rsid w:val="00C87A00"/>
    <w:rsid w:val="00C916AB"/>
    <w:rsid w:val="00C94398"/>
    <w:rsid w:val="00CB7789"/>
    <w:rsid w:val="00CC4E83"/>
    <w:rsid w:val="00CD446B"/>
    <w:rsid w:val="00CD55C2"/>
    <w:rsid w:val="00CD5AC9"/>
    <w:rsid w:val="00CE22DE"/>
    <w:rsid w:val="00CE64BC"/>
    <w:rsid w:val="00CE7FCF"/>
    <w:rsid w:val="00CF5F5F"/>
    <w:rsid w:val="00D026F4"/>
    <w:rsid w:val="00D049F9"/>
    <w:rsid w:val="00D070C2"/>
    <w:rsid w:val="00D149E7"/>
    <w:rsid w:val="00D14DE0"/>
    <w:rsid w:val="00D17D73"/>
    <w:rsid w:val="00D213DE"/>
    <w:rsid w:val="00D22212"/>
    <w:rsid w:val="00D34848"/>
    <w:rsid w:val="00D375B3"/>
    <w:rsid w:val="00D43496"/>
    <w:rsid w:val="00D43F24"/>
    <w:rsid w:val="00D47B61"/>
    <w:rsid w:val="00D50AB0"/>
    <w:rsid w:val="00D5698E"/>
    <w:rsid w:val="00D620C2"/>
    <w:rsid w:val="00D623F4"/>
    <w:rsid w:val="00D7061A"/>
    <w:rsid w:val="00D76930"/>
    <w:rsid w:val="00D77065"/>
    <w:rsid w:val="00D9587F"/>
    <w:rsid w:val="00DA2C20"/>
    <w:rsid w:val="00DB09B1"/>
    <w:rsid w:val="00DC7C9D"/>
    <w:rsid w:val="00DD02A5"/>
    <w:rsid w:val="00DD7249"/>
    <w:rsid w:val="00DD74CF"/>
    <w:rsid w:val="00DE145C"/>
    <w:rsid w:val="00DF5CD1"/>
    <w:rsid w:val="00DF645E"/>
    <w:rsid w:val="00E0050D"/>
    <w:rsid w:val="00E11021"/>
    <w:rsid w:val="00E20CC9"/>
    <w:rsid w:val="00E211C7"/>
    <w:rsid w:val="00E30384"/>
    <w:rsid w:val="00E30BE5"/>
    <w:rsid w:val="00E354CD"/>
    <w:rsid w:val="00E37AD2"/>
    <w:rsid w:val="00E46494"/>
    <w:rsid w:val="00E515D3"/>
    <w:rsid w:val="00E55B8B"/>
    <w:rsid w:val="00E6568C"/>
    <w:rsid w:val="00E74284"/>
    <w:rsid w:val="00E8386E"/>
    <w:rsid w:val="00E84EC5"/>
    <w:rsid w:val="00E917B8"/>
    <w:rsid w:val="00E93FD0"/>
    <w:rsid w:val="00EA4E98"/>
    <w:rsid w:val="00EA7F5E"/>
    <w:rsid w:val="00EC6F38"/>
    <w:rsid w:val="00EE47E7"/>
    <w:rsid w:val="00EF617C"/>
    <w:rsid w:val="00F048DE"/>
    <w:rsid w:val="00F057D0"/>
    <w:rsid w:val="00F057FB"/>
    <w:rsid w:val="00F11812"/>
    <w:rsid w:val="00F169C2"/>
    <w:rsid w:val="00F2369E"/>
    <w:rsid w:val="00F24CD9"/>
    <w:rsid w:val="00F259A5"/>
    <w:rsid w:val="00F25BE7"/>
    <w:rsid w:val="00F40DE1"/>
    <w:rsid w:val="00F74507"/>
    <w:rsid w:val="00FB5FAC"/>
    <w:rsid w:val="00FC3DC6"/>
    <w:rsid w:val="00FD0F09"/>
    <w:rsid w:val="00FF18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09C"/>
    <w:rPr>
      <w:sz w:val="24"/>
      <w:szCs w:val="24"/>
    </w:rPr>
  </w:style>
  <w:style w:type="paragraph" w:styleId="Heading1">
    <w:name w:val="heading 1"/>
    <w:basedOn w:val="Normal"/>
    <w:next w:val="Normal"/>
    <w:qFormat/>
    <w:rsid w:val="00B468D7"/>
    <w:pPr>
      <w:keepNext/>
      <w:ind w:left="1296"/>
      <w:outlineLvl w:val="0"/>
    </w:pPr>
    <w:rPr>
      <w:rFonts w:ascii="Tahoma" w:hAnsi="Tahoma" w:cs="Arial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744E7"/>
    <w:pPr>
      <w:keepNext/>
      <w:ind w:left="1296"/>
      <w:outlineLvl w:val="1"/>
    </w:pPr>
    <w:rPr>
      <w:rFonts w:ascii="Tahoma" w:hAnsi="Tahoma" w:cs="Arial"/>
      <w:b/>
      <w:bCs/>
      <w:iCs/>
      <w:color w:val="999966"/>
      <w:szCs w:val="28"/>
    </w:rPr>
  </w:style>
  <w:style w:type="paragraph" w:styleId="Heading3">
    <w:name w:val="heading 3"/>
    <w:basedOn w:val="Normal"/>
    <w:next w:val="Normal"/>
    <w:qFormat/>
    <w:rsid w:val="00391028"/>
    <w:pPr>
      <w:keepNext/>
      <w:spacing w:before="60" w:after="120"/>
      <w:outlineLvl w:val="2"/>
    </w:pPr>
    <w:rPr>
      <w:rFonts w:ascii="Tahoma" w:hAnsi="Tahoma" w:cs="Arial"/>
      <w:b/>
      <w:bCs/>
      <w:color w:val="993300"/>
      <w:sz w:val="20"/>
      <w:szCs w:val="26"/>
    </w:rPr>
  </w:style>
  <w:style w:type="paragraph" w:styleId="Heading4">
    <w:name w:val="heading 4"/>
    <w:basedOn w:val="Normal"/>
    <w:next w:val="Normal"/>
    <w:qFormat/>
    <w:rsid w:val="00361BBB"/>
    <w:pPr>
      <w:keepNext/>
      <w:spacing w:before="240"/>
      <w:outlineLvl w:val="3"/>
    </w:pPr>
    <w:rPr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56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391028"/>
    <w:pPr>
      <w:jc w:val="right"/>
      <w:outlineLvl w:val="0"/>
    </w:pPr>
    <w:rPr>
      <w:rFonts w:ascii="Arial Black" w:hAnsi="Arial Black" w:cs="Arial"/>
      <w:bCs/>
      <w:color w:val="CCCC99"/>
      <w:kern w:val="28"/>
      <w:sz w:val="40"/>
      <w:szCs w:val="32"/>
    </w:rPr>
  </w:style>
  <w:style w:type="paragraph" w:styleId="BodyText">
    <w:name w:val="Body Text"/>
    <w:basedOn w:val="Normal"/>
    <w:rsid w:val="00B468D7"/>
    <w:pPr>
      <w:spacing w:before="240" w:after="240"/>
    </w:pPr>
    <w:rPr>
      <w:rFonts w:ascii="Tahoma" w:hAnsi="Tahoma"/>
      <w:spacing w:val="4"/>
      <w:sz w:val="20"/>
      <w:szCs w:val="20"/>
    </w:rPr>
  </w:style>
  <w:style w:type="paragraph" w:styleId="BodyText2">
    <w:name w:val="Body Text 2"/>
    <w:basedOn w:val="Normal"/>
    <w:rsid w:val="00B468D7"/>
    <w:pPr>
      <w:spacing w:before="40" w:after="40"/>
    </w:pPr>
    <w:rPr>
      <w:rFonts w:ascii="Tahoma" w:hAnsi="Tahoma"/>
      <w:spacing w:val="4"/>
      <w:sz w:val="20"/>
      <w:szCs w:val="18"/>
    </w:rPr>
  </w:style>
  <w:style w:type="paragraph" w:styleId="Header">
    <w:name w:val="header"/>
    <w:basedOn w:val="Normal"/>
    <w:link w:val="HeaderChar"/>
    <w:uiPriority w:val="99"/>
    <w:unhideWhenUsed/>
    <w:rsid w:val="00C566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662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566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662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6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62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645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DF64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ohail\Application%20Data\Microsoft\Templates\Pledge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2C6EF-D707-4EF0-A0FB-C114ED010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Pledge form</Template>
  <TotalTime>204</TotalTime>
  <Pages>3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Microsoft Corporation</Company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Sohail</dc:creator>
  <cp:keywords/>
  <dc:description/>
  <cp:lastModifiedBy>all</cp:lastModifiedBy>
  <cp:revision>105</cp:revision>
  <cp:lastPrinted>2016-11-14T08:05:00Z</cp:lastPrinted>
  <dcterms:created xsi:type="dcterms:W3CDTF">2010-11-30T07:43:00Z</dcterms:created>
  <dcterms:modified xsi:type="dcterms:W3CDTF">2026-08-17T05:02:00Z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TC060891541033</vt:lpwstr>
  </property>
</Properties>
</file>